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04C7D76" w14:textId="5661B047" w:rsidR="00267617" w:rsidRDefault="00267617"/>
    <w:p w14:paraId="717608DB" w14:textId="5421E0F9" w:rsidR="00FC0777" w:rsidRDefault="00FC0777">
      <w:r w:rsidRPr="00FC0777">
        <w:rPr>
          <w:noProof/>
        </w:rPr>
        <mc:AlternateContent>
          <mc:Choice Requires="wps">
            <w:drawing>
              <wp:anchor distT="45720" distB="45720" distL="114300" distR="114300" simplePos="0" relativeHeight="251646464" behindDoc="0" locked="0" layoutInCell="1" allowOverlap="1" wp14:anchorId="1621A37B" wp14:editId="79E12D09">
                <wp:simplePos x="0" y="0"/>
                <wp:positionH relativeFrom="margin">
                  <wp:posOffset>-542925</wp:posOffset>
                </wp:positionH>
                <wp:positionV relativeFrom="page">
                  <wp:posOffset>1409700</wp:posOffset>
                </wp:positionV>
                <wp:extent cx="5905500" cy="914400"/>
                <wp:effectExtent l="0" t="0" r="0" b="0"/>
                <wp:wrapSquare wrapText="bothSides"/>
                <wp:docPr id="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05500" cy="914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68D587" w14:textId="0700DF7C" w:rsidR="00466EC6" w:rsidRDefault="0075164B" w:rsidP="00466EC6">
                            <w:pPr>
                              <w:rPr>
                                <w:b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b/>
                                <w:sz w:val="48"/>
                                <w:szCs w:val="48"/>
                              </w:rPr>
                              <w:t>Primos Hunting Mask and Gloves</w:t>
                            </w:r>
                          </w:p>
                          <w:p w14:paraId="29D4779B" w14:textId="77777777" w:rsidR="00FC0777" w:rsidRDefault="00FC0777" w:rsidP="00FC0777">
                            <w:pPr>
                              <w:rPr>
                                <w:b/>
                                <w:sz w:val="48"/>
                                <w:szCs w:val="48"/>
                              </w:rPr>
                            </w:pPr>
                          </w:p>
                          <w:p w14:paraId="56FD4DCC" w14:textId="77777777" w:rsidR="00FC0777" w:rsidRDefault="00FC0777" w:rsidP="00FC0777">
                            <w:pPr>
                              <w:rPr>
                                <w:b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b/>
                                <w:sz w:val="48"/>
                                <w:szCs w:val="48"/>
                              </w:rPr>
                              <w:t xml:space="preserve"> </w:t>
                            </w:r>
                          </w:p>
                          <w:p w14:paraId="4E9E78CE" w14:textId="77777777" w:rsidR="00FC0777" w:rsidRPr="00A33C52" w:rsidRDefault="00FC0777" w:rsidP="00FC0777">
                            <w:pPr>
                              <w:rPr>
                                <w:b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b/>
                                <w:sz w:val="48"/>
                                <w:szCs w:val="4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621A37B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-42.75pt;margin-top:111pt;width:465pt;height:1in;z-index:2516464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" filled="f" stroked="f">
                <v:textbox>
                  <w:txbxContent>
                    <w:p w14:paraId="2D68D587" w14:textId="0700DF7C" w:rsidR="00466EC6" w:rsidRDefault="0075164B" w:rsidP="00466EC6">
                      <w:pPr>
                        <w:rPr>
                          <w:b/>
                          <w:sz w:val="48"/>
                          <w:szCs w:val="48"/>
                        </w:rPr>
                      </w:pPr>
                      <w:r>
                        <w:rPr>
                          <w:b/>
                          <w:sz w:val="48"/>
                          <w:szCs w:val="48"/>
                        </w:rPr>
                        <w:t>Primos Hunting Mask and Gloves</w:t>
                      </w:r>
                    </w:p>
                    <w:p w14:paraId="29D4779B" w14:textId="77777777" w:rsidR="00FC0777" w:rsidRDefault="00FC0777" w:rsidP="00FC0777">
                      <w:pPr>
                        <w:rPr>
                          <w:b/>
                          <w:sz w:val="48"/>
                          <w:szCs w:val="48"/>
                        </w:rPr>
                      </w:pPr>
                    </w:p>
                    <w:p w14:paraId="56FD4DCC" w14:textId="77777777" w:rsidR="00FC0777" w:rsidRDefault="00FC0777" w:rsidP="00FC0777">
                      <w:pPr>
                        <w:rPr>
                          <w:b/>
                          <w:sz w:val="48"/>
                          <w:szCs w:val="48"/>
                        </w:rPr>
                      </w:pPr>
                      <w:r>
                        <w:rPr>
                          <w:b/>
                          <w:sz w:val="48"/>
                          <w:szCs w:val="48"/>
                        </w:rPr>
                        <w:t xml:space="preserve"> </w:t>
                      </w:r>
                    </w:p>
                    <w:p w14:paraId="4E9E78CE" w14:textId="77777777" w:rsidR="00FC0777" w:rsidRPr="00A33C52" w:rsidRDefault="00FC0777" w:rsidP="00FC0777">
                      <w:pPr>
                        <w:rPr>
                          <w:b/>
                          <w:sz w:val="48"/>
                          <w:szCs w:val="48"/>
                        </w:rPr>
                      </w:pPr>
                      <w:r>
                        <w:rPr>
                          <w:b/>
                          <w:sz w:val="48"/>
                          <w:szCs w:val="48"/>
                        </w:rPr>
                        <w:t xml:space="preserve"> </w:t>
                      </w:r>
                    </w:p>
                  </w:txbxContent>
                </v:textbox>
                <w10:wrap type="square" anchorx="margin" anchory="page"/>
              </v:shape>
            </w:pict>
          </mc:Fallback>
        </mc:AlternateContent>
      </w:r>
    </w:p>
    <w:p w14:paraId="308D4DAE" w14:textId="6B847B76" w:rsidR="00FC0777" w:rsidRDefault="00FC0777"/>
    <w:p w14:paraId="14F92780" w14:textId="415CC63C" w:rsidR="00FC0777" w:rsidRDefault="00BA6A0A"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5BF332DF" wp14:editId="12387A7B">
                <wp:simplePos x="0" y="0"/>
                <wp:positionH relativeFrom="margin">
                  <wp:posOffset>-389255</wp:posOffset>
                </wp:positionH>
                <wp:positionV relativeFrom="paragraph">
                  <wp:posOffset>309245</wp:posOffset>
                </wp:positionV>
                <wp:extent cx="4981575" cy="1641475"/>
                <wp:effectExtent l="0" t="0" r="0" b="0"/>
                <wp:wrapSquare wrapText="bothSides"/>
                <wp:docPr id="5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81575" cy="16414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F37406" w14:textId="3CD7C405" w:rsidR="00A53644" w:rsidRDefault="00A53644" w:rsidP="00A53644">
                            <w:pPr>
                              <w:rPr>
                                <w:rFonts w:cstheme="minorHAnsi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Stay </w:t>
                            </w:r>
                            <w:r w:rsidR="00C22D14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concealed </w:t>
                            </w:r>
                            <w:r w:rsidR="00947458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no matter the </w:t>
                            </w:r>
                            <w:r w:rsidR="009B53B1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>season</w:t>
                            </w:r>
                            <w:r w:rsidR="00947458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 with our new mask and glove line up. </w:t>
                            </w:r>
                            <w:r w:rsidR="009B53B1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With Mossy Oak Bottomland and </w:t>
                            </w:r>
                            <w:proofErr w:type="spellStart"/>
                            <w:r w:rsidR="009B53B1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>Real</w:t>
                            </w:r>
                            <w:r w:rsidR="00BA6A0A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>t</w:t>
                            </w:r>
                            <w:r w:rsidR="009B53B1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>ree</w:t>
                            </w:r>
                            <w:proofErr w:type="spellEnd"/>
                            <w:r w:rsidR="009B53B1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 Edge you are certain to blend in with any background.</w:t>
                            </w:r>
                            <w:r w:rsidR="00BA6A0A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 The new mask features a ware running around the nose to maintain perfect positioning, no matter how much you </w:t>
                            </w:r>
                            <w:proofErr w:type="gramStart"/>
                            <w:r w:rsidR="00BA6A0A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>have to</w:t>
                            </w:r>
                            <w:proofErr w:type="gramEnd"/>
                            <w:r w:rsidR="00BA6A0A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 run and gun! No longer are the days of cutting the fingers off your </w:t>
                            </w:r>
                            <w:proofErr w:type="gramStart"/>
                            <w:r w:rsidR="00BA6A0A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>gloves, and</w:t>
                            </w:r>
                            <w:proofErr w:type="gramEnd"/>
                            <w:r w:rsidR="00BA6A0A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 having the ends fray and fall apart. The new Fingerless Gloves</w:t>
                            </w:r>
                            <w:bookmarkStart w:id="0" w:name="_GoBack"/>
                            <w:bookmarkEnd w:id="0"/>
                            <w:r w:rsidR="00BA6A0A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 feature pre-cut and stitched fingers for dexterity and durability.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BF332DF" id="_x0000_t202" coordsize="21600,21600" o:spt="202" path="m,l,21600r21600,l21600,xe">
                <v:stroke joinstyle="miter"/>
                <v:path gradientshapeok="t" o:connecttype="rect"/>
              </v:shapetype>
              <v:shape id="Text Box 5" o:spid="_x0000_s1027" type="#_x0000_t202" style="position:absolute;margin-left:-30.65pt;margin-top:24.35pt;width:392.25pt;height:129.25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" filled="f" stroked="f">
                <v:textbox>
                  <w:txbxContent>
                    <w:p w14:paraId="1BF37406" w14:textId="3CD7C405" w:rsidR="00A53644" w:rsidRDefault="00A53644" w:rsidP="00A53644">
                      <w:pPr>
                        <w:rPr>
                          <w:rFonts w:cstheme="minorHAnsi"/>
                          <w:sz w:val="24"/>
                          <w:szCs w:val="24"/>
                        </w:rPr>
                      </w:pPr>
                      <w:r>
                        <w:rPr>
                          <w:rFonts w:cstheme="minorHAnsi"/>
                          <w:sz w:val="24"/>
                          <w:szCs w:val="24"/>
                        </w:rPr>
                        <w:t xml:space="preserve">Stay </w:t>
                      </w:r>
                      <w:r w:rsidR="00C22D14">
                        <w:rPr>
                          <w:rFonts w:cstheme="minorHAnsi"/>
                          <w:sz w:val="24"/>
                          <w:szCs w:val="24"/>
                        </w:rPr>
                        <w:t xml:space="preserve">concealed </w:t>
                      </w:r>
                      <w:r w:rsidR="00947458">
                        <w:rPr>
                          <w:rFonts w:cstheme="minorHAnsi"/>
                          <w:sz w:val="24"/>
                          <w:szCs w:val="24"/>
                        </w:rPr>
                        <w:t xml:space="preserve">no matter the </w:t>
                      </w:r>
                      <w:r w:rsidR="009B53B1">
                        <w:rPr>
                          <w:rFonts w:cstheme="minorHAnsi"/>
                          <w:sz w:val="24"/>
                          <w:szCs w:val="24"/>
                        </w:rPr>
                        <w:t>season</w:t>
                      </w:r>
                      <w:r w:rsidR="00947458">
                        <w:rPr>
                          <w:rFonts w:cstheme="minorHAnsi"/>
                          <w:sz w:val="24"/>
                          <w:szCs w:val="24"/>
                        </w:rPr>
                        <w:t xml:space="preserve"> with our new mask and glove line up. </w:t>
                      </w:r>
                      <w:r w:rsidR="009B53B1">
                        <w:rPr>
                          <w:rFonts w:cstheme="minorHAnsi"/>
                          <w:sz w:val="24"/>
                          <w:szCs w:val="24"/>
                        </w:rPr>
                        <w:t xml:space="preserve">With Mossy Oak Bottomland and </w:t>
                      </w:r>
                      <w:proofErr w:type="spellStart"/>
                      <w:r w:rsidR="009B53B1">
                        <w:rPr>
                          <w:rFonts w:cstheme="minorHAnsi"/>
                          <w:sz w:val="24"/>
                          <w:szCs w:val="24"/>
                        </w:rPr>
                        <w:t>Real</w:t>
                      </w:r>
                      <w:r w:rsidR="00BA6A0A">
                        <w:rPr>
                          <w:rFonts w:cstheme="minorHAnsi"/>
                          <w:sz w:val="24"/>
                          <w:szCs w:val="24"/>
                        </w:rPr>
                        <w:t>t</w:t>
                      </w:r>
                      <w:r w:rsidR="009B53B1">
                        <w:rPr>
                          <w:rFonts w:cstheme="minorHAnsi"/>
                          <w:sz w:val="24"/>
                          <w:szCs w:val="24"/>
                        </w:rPr>
                        <w:t>ree</w:t>
                      </w:r>
                      <w:proofErr w:type="spellEnd"/>
                      <w:r w:rsidR="009B53B1">
                        <w:rPr>
                          <w:rFonts w:cstheme="minorHAnsi"/>
                          <w:sz w:val="24"/>
                          <w:szCs w:val="24"/>
                        </w:rPr>
                        <w:t xml:space="preserve"> Edge you are certain to blend in with any background.</w:t>
                      </w:r>
                      <w:r w:rsidR="00BA6A0A">
                        <w:rPr>
                          <w:rFonts w:cstheme="minorHAnsi"/>
                          <w:sz w:val="24"/>
                          <w:szCs w:val="24"/>
                        </w:rPr>
                        <w:t xml:space="preserve"> The new mask features a ware running around the nose to maintain perfect positioning, no matter how much you </w:t>
                      </w:r>
                      <w:proofErr w:type="gramStart"/>
                      <w:r w:rsidR="00BA6A0A">
                        <w:rPr>
                          <w:rFonts w:cstheme="minorHAnsi"/>
                          <w:sz w:val="24"/>
                          <w:szCs w:val="24"/>
                        </w:rPr>
                        <w:t>have to</w:t>
                      </w:r>
                      <w:proofErr w:type="gramEnd"/>
                      <w:r w:rsidR="00BA6A0A">
                        <w:rPr>
                          <w:rFonts w:cstheme="minorHAnsi"/>
                          <w:sz w:val="24"/>
                          <w:szCs w:val="24"/>
                        </w:rPr>
                        <w:t xml:space="preserve"> run and gun! No longer are the days of cutting the fingers off your </w:t>
                      </w:r>
                      <w:proofErr w:type="gramStart"/>
                      <w:r w:rsidR="00BA6A0A">
                        <w:rPr>
                          <w:rFonts w:cstheme="minorHAnsi"/>
                          <w:sz w:val="24"/>
                          <w:szCs w:val="24"/>
                        </w:rPr>
                        <w:t>gloves, and</w:t>
                      </w:r>
                      <w:proofErr w:type="gramEnd"/>
                      <w:r w:rsidR="00BA6A0A">
                        <w:rPr>
                          <w:rFonts w:cstheme="minorHAnsi"/>
                          <w:sz w:val="24"/>
                          <w:szCs w:val="24"/>
                        </w:rPr>
                        <w:t xml:space="preserve"> having the ends fray and fall apart. The new Fingerless Gloves</w:t>
                      </w:r>
                      <w:bookmarkStart w:id="1" w:name="_GoBack"/>
                      <w:bookmarkEnd w:id="1"/>
                      <w:r w:rsidR="00BA6A0A">
                        <w:rPr>
                          <w:rFonts w:cstheme="minorHAnsi"/>
                          <w:sz w:val="24"/>
                          <w:szCs w:val="24"/>
                        </w:rPr>
                        <w:t xml:space="preserve"> feature pre-cut and stitched fingers for dexterity and durability.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651840">
        <w:rPr>
          <w:noProof/>
        </w:rPr>
        <w:drawing>
          <wp:anchor distT="0" distB="0" distL="114300" distR="114300" simplePos="0" relativeHeight="251665408" behindDoc="0" locked="0" layoutInCell="1" allowOverlap="1" wp14:anchorId="40C0AF3F" wp14:editId="662981C9">
            <wp:simplePos x="0" y="0"/>
            <wp:positionH relativeFrom="column">
              <wp:posOffset>7173595</wp:posOffset>
            </wp:positionH>
            <wp:positionV relativeFrom="paragraph">
              <wp:posOffset>3121660</wp:posOffset>
            </wp:positionV>
            <wp:extent cx="1934845" cy="1954530"/>
            <wp:effectExtent l="0" t="0" r="0" b="7620"/>
            <wp:wrapSquare wrapText="bothSides"/>
            <wp:docPr id="2" name="Picture 3" descr="A picture containing handwear, clothing&#10;&#10;Description generated with very high confidence">
              <a:extLst xmlns:a="http://schemas.openxmlformats.org/drawingml/2006/main">
                <a:ext uri="{FF2B5EF4-FFF2-40B4-BE49-F238E27FC236}">
                  <a16:creationId xmlns:a16="http://schemas.microsoft.com/office/drawing/2014/main" id="{D5D62EAF-6209-40CD-B7C4-60CF9B94F74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 descr="A picture containing handwear, clothing&#10;&#10;Description generated with very high confidence">
                      <a:extLst>
                        <a:ext uri="{FF2B5EF4-FFF2-40B4-BE49-F238E27FC236}">
                          <a16:creationId xmlns:a16="http://schemas.microsoft.com/office/drawing/2014/main" id="{D5D62EAF-6209-40CD-B7C4-60CF9B94F74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934845" cy="1954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51840">
        <w:rPr>
          <w:noProof/>
        </w:rPr>
        <w:drawing>
          <wp:anchor distT="0" distB="0" distL="114300" distR="114300" simplePos="0" relativeHeight="251666432" behindDoc="0" locked="0" layoutInCell="1" allowOverlap="1" wp14:anchorId="681C385F" wp14:editId="2BE10B01">
            <wp:simplePos x="0" y="0"/>
            <wp:positionH relativeFrom="column">
              <wp:posOffset>5365115</wp:posOffset>
            </wp:positionH>
            <wp:positionV relativeFrom="paragraph">
              <wp:posOffset>3124835</wp:posOffset>
            </wp:positionV>
            <wp:extent cx="1869440" cy="1955165"/>
            <wp:effectExtent l="0" t="0" r="0" b="0"/>
            <wp:wrapSquare wrapText="bothSides"/>
            <wp:docPr id="7" name="Picture 6" descr="A picture containing handwear, clothing, person&#10;&#10;Description generated with very high confidence">
              <a:extLst xmlns:a="http://schemas.openxmlformats.org/drawingml/2006/main">
                <a:ext uri="{FF2B5EF4-FFF2-40B4-BE49-F238E27FC236}">
                  <a16:creationId xmlns:a16="http://schemas.microsoft.com/office/drawing/2014/main" id="{935FE639-0BCC-4399-BC11-FF51D3348BD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 descr="A picture containing handwear, clothing, person&#10;&#10;Description generated with very high confidence">
                      <a:extLst>
                        <a:ext uri="{FF2B5EF4-FFF2-40B4-BE49-F238E27FC236}">
                          <a16:creationId xmlns:a16="http://schemas.microsoft.com/office/drawing/2014/main" id="{935FE639-0BCC-4399-BC11-FF51D3348BD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869440" cy="1955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51840">
        <w:rPr>
          <w:noProof/>
        </w:rPr>
        <w:drawing>
          <wp:anchor distT="0" distB="0" distL="114300" distR="114300" simplePos="0" relativeHeight="251669504" behindDoc="0" locked="0" layoutInCell="1" allowOverlap="1" wp14:anchorId="5C519E8F" wp14:editId="4556E35F">
            <wp:simplePos x="0" y="0"/>
            <wp:positionH relativeFrom="column">
              <wp:posOffset>7572375</wp:posOffset>
            </wp:positionH>
            <wp:positionV relativeFrom="paragraph">
              <wp:posOffset>276225</wp:posOffset>
            </wp:positionV>
            <wp:extent cx="1278890" cy="2376170"/>
            <wp:effectExtent l="0" t="0" r="0" b="5080"/>
            <wp:wrapSquare wrapText="bothSides"/>
            <wp:docPr id="8" name="Picture 6" descr="A picture containing sitting&#10;&#10;Description generated with high confidence">
              <a:extLst xmlns:a="http://schemas.openxmlformats.org/drawingml/2006/main">
                <a:ext uri="{FF2B5EF4-FFF2-40B4-BE49-F238E27FC236}">
                  <a16:creationId xmlns:a16="http://schemas.microsoft.com/office/drawing/2014/main" id="{1D447419-690F-45F3-9143-1D897385E49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 descr="A picture containing sitting&#10;&#10;Description generated with high confidence">
                      <a:extLst>
                        <a:ext uri="{FF2B5EF4-FFF2-40B4-BE49-F238E27FC236}">
                          <a16:creationId xmlns:a16="http://schemas.microsoft.com/office/drawing/2014/main" id="{1D447419-690F-45F3-9143-1D897385E49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278890" cy="2376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51840">
        <w:rPr>
          <w:noProof/>
        </w:rPr>
        <w:drawing>
          <wp:anchor distT="0" distB="0" distL="114300" distR="114300" simplePos="0" relativeHeight="251678720" behindDoc="0" locked="0" layoutInCell="1" allowOverlap="1" wp14:anchorId="40D8508B" wp14:editId="6AB727EA">
            <wp:simplePos x="0" y="0"/>
            <wp:positionH relativeFrom="column">
              <wp:posOffset>5895975</wp:posOffset>
            </wp:positionH>
            <wp:positionV relativeFrom="paragraph">
              <wp:posOffset>372110</wp:posOffset>
            </wp:positionV>
            <wp:extent cx="1279525" cy="2366645"/>
            <wp:effectExtent l="0" t="0" r="0" b="0"/>
            <wp:wrapSquare wrapText="bothSides"/>
            <wp:docPr id="19" name="Picture 18" descr="A close up of a bag&#10;&#10;Description generated with high confidence">
              <a:extLst xmlns:a="http://schemas.openxmlformats.org/drawingml/2006/main">
                <a:ext uri="{FF2B5EF4-FFF2-40B4-BE49-F238E27FC236}">
                  <a16:creationId xmlns:a16="http://schemas.microsoft.com/office/drawing/2014/main" id="{BA868B47-C161-4DD7-9D22-ED678F164CD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8" descr="A close up of a bag&#10;&#10;Description generated with high confidence">
                      <a:extLst>
                        <a:ext uri="{FF2B5EF4-FFF2-40B4-BE49-F238E27FC236}">
                          <a16:creationId xmlns:a16="http://schemas.microsoft.com/office/drawing/2014/main" id="{BA868B47-C161-4DD7-9D22-ED678F164CD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279525" cy="23666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5164B" w:rsidRPr="00FC0777">
        <w:rPr>
          <w:noProof/>
        </w:rPr>
        <mc:AlternateContent>
          <mc:Choice Requires="wps">
            <w:drawing>
              <wp:anchor distT="45720" distB="45720" distL="114300" distR="114300" simplePos="0" relativeHeight="251648512" behindDoc="0" locked="0" layoutInCell="1" allowOverlap="1" wp14:anchorId="36EA27FE" wp14:editId="3A74BDF7">
                <wp:simplePos x="0" y="0"/>
                <wp:positionH relativeFrom="margin">
                  <wp:posOffset>-428625</wp:posOffset>
                </wp:positionH>
                <wp:positionV relativeFrom="paragraph">
                  <wp:posOffset>2035810</wp:posOffset>
                </wp:positionV>
                <wp:extent cx="6153150" cy="3048000"/>
                <wp:effectExtent l="0" t="0" r="0" b="0"/>
                <wp:wrapSquare wrapText="bothSides"/>
                <wp:docPr id="6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53150" cy="3048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TableGrid"/>
                              <w:tblW w:w="8910" w:type="dxa"/>
                              <w:tblInd w:w="-5" w:type="dxa"/>
                              <w:tblLook w:val="04A0" w:firstRow="1" w:lastRow="0" w:firstColumn="1" w:lastColumn="0" w:noHBand="0" w:noVBand="1"/>
                            </w:tblPr>
                            <w:tblGrid>
                              <w:gridCol w:w="1611"/>
                              <w:gridCol w:w="3879"/>
                              <w:gridCol w:w="1890"/>
                              <w:gridCol w:w="1530"/>
                            </w:tblGrid>
                            <w:tr w:rsidR="0075164B" w14:paraId="254349DC" w14:textId="77777777" w:rsidTr="0075164B">
                              <w:trPr>
                                <w:trHeight w:val="349"/>
                              </w:trPr>
                              <w:tc>
                                <w:tcPr>
                                  <w:tcW w:w="1611" w:type="dxa"/>
                                  <w:shd w:val="clear" w:color="auto" w:fill="59B733"/>
                                </w:tcPr>
                                <w:p w14:paraId="40D35903" w14:textId="77777777" w:rsidR="0075164B" w:rsidRPr="00767E00" w:rsidRDefault="0075164B" w:rsidP="0075164B">
                                  <w:pPr>
                                    <w:jc w:val="center"/>
                                    <w:rPr>
                                      <w:b/>
                                      <w:noProof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  <w:r w:rsidRPr="00767E00">
                                    <w:rPr>
                                      <w:b/>
                                      <w:noProof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  <w:t>SKU</w:t>
                                  </w:r>
                                </w:p>
                              </w:tc>
                              <w:tc>
                                <w:tcPr>
                                  <w:tcW w:w="3879" w:type="dxa"/>
                                  <w:shd w:val="clear" w:color="auto" w:fill="59B733"/>
                                </w:tcPr>
                                <w:p w14:paraId="070A91E6" w14:textId="77777777" w:rsidR="0075164B" w:rsidRPr="00767E00" w:rsidRDefault="0075164B" w:rsidP="0075164B">
                                  <w:pPr>
                                    <w:jc w:val="center"/>
                                    <w:rPr>
                                      <w:b/>
                                      <w:noProof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  <w:r w:rsidRPr="00767E00">
                                    <w:rPr>
                                      <w:b/>
                                      <w:noProof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  <w:t>NAME</w:t>
                                  </w:r>
                                </w:p>
                              </w:tc>
                              <w:tc>
                                <w:tcPr>
                                  <w:tcW w:w="1890" w:type="dxa"/>
                                  <w:shd w:val="clear" w:color="auto" w:fill="59B733"/>
                                </w:tcPr>
                                <w:p w14:paraId="3B8BD4CF" w14:textId="77777777" w:rsidR="0075164B" w:rsidRPr="00767E00" w:rsidRDefault="0075164B" w:rsidP="0075164B">
                                  <w:pPr>
                                    <w:jc w:val="center"/>
                                    <w:rPr>
                                      <w:b/>
                                      <w:noProof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  <w:r w:rsidRPr="00767E00">
                                    <w:rPr>
                                      <w:b/>
                                      <w:noProof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  <w:t>UPC</w:t>
                                  </w:r>
                                </w:p>
                              </w:tc>
                              <w:tc>
                                <w:tcPr>
                                  <w:tcW w:w="1530" w:type="dxa"/>
                                  <w:shd w:val="clear" w:color="auto" w:fill="59B733"/>
                                </w:tcPr>
                                <w:p w14:paraId="7E6FE223" w14:textId="77777777" w:rsidR="0075164B" w:rsidRPr="00767E00" w:rsidRDefault="0075164B" w:rsidP="0075164B">
                                  <w:pPr>
                                    <w:jc w:val="center"/>
                                    <w:rPr>
                                      <w:b/>
                                      <w:noProof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b/>
                                      <w:noProof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  <w:t>AVG RETAIL</w:t>
                                  </w:r>
                                </w:p>
                              </w:tc>
                            </w:tr>
                            <w:tr w:rsidR="0075164B" w14:paraId="6440A9C8" w14:textId="77777777" w:rsidTr="0075164B">
                              <w:trPr>
                                <w:trHeight w:val="328"/>
                              </w:trPr>
                              <w:tc>
                                <w:tcPr>
                                  <w:tcW w:w="1611" w:type="dxa"/>
                                </w:tcPr>
                                <w:p w14:paraId="0A2DCD7E" w14:textId="4E79947B" w:rsidR="0075164B" w:rsidRDefault="0075164B" w:rsidP="0075164B">
                                  <w:pPr>
                                    <w:rPr>
                                      <w:noProof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t>PS6662</w:t>
                                  </w:r>
                                </w:p>
                              </w:tc>
                              <w:tc>
                                <w:tcPr>
                                  <w:tcW w:w="3879" w:type="dxa"/>
                                </w:tcPr>
                                <w:p w14:paraId="1A311CA3" w14:textId="05875108" w:rsidR="0075164B" w:rsidRDefault="0075164B" w:rsidP="0075164B">
                                  <w:pPr>
                                    <w:jc w:val="center"/>
                                    <w:rPr>
                                      <w:noProof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t>Mesh ¾ Face Mask – Green</w:t>
                                  </w:r>
                                </w:p>
                              </w:tc>
                              <w:tc>
                                <w:tcPr>
                                  <w:tcW w:w="1890" w:type="dxa"/>
                                </w:tcPr>
                                <w:p w14:paraId="69246617" w14:textId="3DE6F694" w:rsidR="0075164B" w:rsidRDefault="0075164B" w:rsidP="0075164B">
                                  <w:pPr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</w:rPr>
                                    <w:t>0-10135-06662-8</w:t>
                                  </w:r>
                                </w:p>
                              </w:tc>
                              <w:tc>
                                <w:tcPr>
                                  <w:tcW w:w="1530" w:type="dxa"/>
                                </w:tcPr>
                                <w:p w14:paraId="346D6822" w14:textId="696D59D9" w:rsidR="0075164B" w:rsidRDefault="0075164B" w:rsidP="0075164B">
                                  <w:pPr>
                                    <w:jc w:val="center"/>
                                    <w:rPr>
                                      <w:noProof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t>$17.99</w:t>
                                  </w:r>
                                </w:p>
                              </w:tc>
                            </w:tr>
                            <w:tr w:rsidR="0075164B" w14:paraId="44D713DC" w14:textId="77777777" w:rsidTr="0075164B">
                              <w:trPr>
                                <w:trHeight w:val="328"/>
                              </w:trPr>
                              <w:tc>
                                <w:tcPr>
                                  <w:tcW w:w="1611" w:type="dxa"/>
                                </w:tcPr>
                                <w:p w14:paraId="1FBE37CC" w14:textId="24C765F3" w:rsidR="0075164B" w:rsidRDefault="0075164B" w:rsidP="0075164B">
                                  <w:pPr>
                                    <w:rPr>
                                      <w:noProof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t>PS6663</w:t>
                                  </w:r>
                                </w:p>
                              </w:tc>
                              <w:tc>
                                <w:tcPr>
                                  <w:tcW w:w="3879" w:type="dxa"/>
                                </w:tcPr>
                                <w:p w14:paraId="5F6F544A" w14:textId="1E1F6647" w:rsidR="0075164B" w:rsidRDefault="0075164B" w:rsidP="0075164B">
                                  <w:pPr>
                                    <w:jc w:val="center"/>
                                    <w:rPr>
                                      <w:noProof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t>Mesh Full Face Mask – Green</w:t>
                                  </w:r>
                                </w:p>
                              </w:tc>
                              <w:tc>
                                <w:tcPr>
                                  <w:tcW w:w="1890" w:type="dxa"/>
                                </w:tcPr>
                                <w:p w14:paraId="4D018A27" w14:textId="0E15F109" w:rsidR="0075164B" w:rsidRDefault="0075164B" w:rsidP="0075164B">
                                  <w:pPr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</w:rPr>
                                    <w:t>0-10135-06663-5</w:t>
                                  </w:r>
                                </w:p>
                              </w:tc>
                              <w:tc>
                                <w:tcPr>
                                  <w:tcW w:w="1530" w:type="dxa"/>
                                </w:tcPr>
                                <w:p w14:paraId="4F1DC9E4" w14:textId="320D541C" w:rsidR="0075164B" w:rsidRDefault="0075164B" w:rsidP="0075164B">
                                  <w:pPr>
                                    <w:jc w:val="center"/>
                                    <w:rPr>
                                      <w:noProof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t>$19.99</w:t>
                                  </w:r>
                                </w:p>
                              </w:tc>
                            </w:tr>
                            <w:tr w:rsidR="0075164B" w14:paraId="38184046" w14:textId="77777777" w:rsidTr="0075164B">
                              <w:trPr>
                                <w:trHeight w:val="328"/>
                              </w:trPr>
                              <w:tc>
                                <w:tcPr>
                                  <w:tcW w:w="1611" w:type="dxa"/>
                                </w:tcPr>
                                <w:p w14:paraId="77170796" w14:textId="48CF77F6" w:rsidR="0075164B" w:rsidRPr="0075164B" w:rsidRDefault="0075164B" w:rsidP="0075164B">
                                  <w:pPr>
                                    <w:rPr>
                                      <w:rFonts w:ascii="Calibri" w:hAnsi="Calibri" w:cs="Calibri"/>
                                      <w:color w:val="000000"/>
                                    </w:rPr>
                                  </w:pPr>
                                  <w:r>
                                    <w:rPr>
                                      <w:rFonts w:ascii="Calibri" w:hAnsi="Calibri" w:cs="Calibri"/>
                                      <w:color w:val="000000"/>
                                      <w:sz w:val="22"/>
                                      <w:szCs w:val="22"/>
                                    </w:rPr>
                                    <w:t>PS6664</w:t>
                                  </w:r>
                                </w:p>
                              </w:tc>
                              <w:tc>
                                <w:tcPr>
                                  <w:tcW w:w="3879" w:type="dxa"/>
                                </w:tcPr>
                                <w:p w14:paraId="498AFF1A" w14:textId="10BE5C2F" w:rsidR="0075164B" w:rsidRDefault="0075164B" w:rsidP="0075164B">
                                  <w:pPr>
                                    <w:jc w:val="center"/>
                                    <w:rPr>
                                      <w:noProof/>
                                    </w:rPr>
                                  </w:pPr>
                                  <w:r>
                                    <w:rPr>
                                      <w:rFonts w:ascii="Calibri" w:hAnsi="Calibri" w:cs="Calibri"/>
                                      <w:color w:val="000000"/>
                                      <w:sz w:val="22"/>
                                      <w:szCs w:val="22"/>
                                    </w:rPr>
                                    <w:t xml:space="preserve">Stretch </w:t>
                                  </w:r>
                                  <w:r w:rsidR="006914CB">
                                    <w:rPr>
                                      <w:rFonts w:ascii="Calibri" w:hAnsi="Calibri" w:cs="Calibri"/>
                                      <w:color w:val="000000"/>
                                      <w:sz w:val="22"/>
                                      <w:szCs w:val="22"/>
                                    </w:rPr>
                                    <w:t xml:space="preserve">½ </w:t>
                                  </w:r>
                                  <w:r>
                                    <w:rPr>
                                      <w:rFonts w:ascii="Calibri" w:hAnsi="Calibri" w:cs="Calibri"/>
                                      <w:color w:val="000000"/>
                                      <w:sz w:val="22"/>
                                      <w:szCs w:val="22"/>
                                    </w:rPr>
                                    <w:t>Face Mask</w:t>
                                  </w:r>
                                  <w:r w:rsidR="006914CB">
                                    <w:rPr>
                                      <w:rFonts w:ascii="Calibri" w:hAnsi="Calibri" w:cs="Calibri"/>
                                      <w:color w:val="000000"/>
                                      <w:sz w:val="22"/>
                                      <w:szCs w:val="22"/>
                                    </w:rPr>
                                    <w:t xml:space="preserve"> – MO Bottomland</w:t>
                                  </w:r>
                                </w:p>
                              </w:tc>
                              <w:tc>
                                <w:tcPr>
                                  <w:tcW w:w="1890" w:type="dxa"/>
                                </w:tcPr>
                                <w:p w14:paraId="74695ACA" w14:textId="1AE51ABA" w:rsidR="0075164B" w:rsidRPr="0075164B" w:rsidRDefault="0075164B" w:rsidP="0075164B">
                                  <w:pPr>
                                    <w:jc w:val="center"/>
                                    <w:rPr>
                                      <w:rFonts w:ascii="Calibri" w:hAnsi="Calibri" w:cs="Calibri"/>
                                      <w:color w:val="000000"/>
                                    </w:rPr>
                                  </w:pPr>
                                  <w:r>
                                    <w:rPr>
                                      <w:rFonts w:ascii="Calibri" w:hAnsi="Calibri" w:cs="Calibri"/>
                                      <w:color w:val="000000"/>
                                      <w:sz w:val="22"/>
                                      <w:szCs w:val="22"/>
                                    </w:rPr>
                                    <w:t>0-10135-06664-2</w:t>
                                  </w:r>
                                </w:p>
                              </w:tc>
                              <w:tc>
                                <w:tcPr>
                                  <w:tcW w:w="1530" w:type="dxa"/>
                                </w:tcPr>
                                <w:p w14:paraId="08CCE921" w14:textId="65407105" w:rsidR="0075164B" w:rsidRPr="0075164B" w:rsidRDefault="0075164B" w:rsidP="0075164B">
                                  <w:pPr>
                                    <w:jc w:val="center"/>
                                    <w:rPr>
                                      <w:rFonts w:ascii="Calibri" w:hAnsi="Calibri" w:cs="Calibri"/>
                                      <w:color w:val="000000"/>
                                    </w:rPr>
                                  </w:pPr>
                                  <w:r>
                                    <w:rPr>
                                      <w:rFonts w:ascii="Calibri" w:hAnsi="Calibri" w:cs="Calibri"/>
                                      <w:color w:val="000000"/>
                                      <w:sz w:val="22"/>
                                      <w:szCs w:val="22"/>
                                    </w:rPr>
                                    <w:t>$17.99</w:t>
                                  </w:r>
                                </w:p>
                              </w:tc>
                            </w:tr>
                            <w:tr w:rsidR="0075164B" w14:paraId="0016BDE7" w14:textId="77777777" w:rsidTr="0075164B">
                              <w:trPr>
                                <w:trHeight w:val="328"/>
                              </w:trPr>
                              <w:tc>
                                <w:tcPr>
                                  <w:tcW w:w="1611" w:type="dxa"/>
                                </w:tcPr>
                                <w:p w14:paraId="15669A7E" w14:textId="7A29E469" w:rsidR="0075164B" w:rsidRDefault="006914CB" w:rsidP="0075164B">
                                  <w:pPr>
                                    <w:rPr>
                                      <w:noProof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t>PS6665</w:t>
                                  </w:r>
                                </w:p>
                              </w:tc>
                              <w:tc>
                                <w:tcPr>
                                  <w:tcW w:w="3879" w:type="dxa"/>
                                </w:tcPr>
                                <w:p w14:paraId="1C419E2E" w14:textId="2914B99F" w:rsidR="0075164B" w:rsidRDefault="006914CB" w:rsidP="0075164B">
                                  <w:pPr>
                                    <w:jc w:val="center"/>
                                    <w:rPr>
                                      <w:noProof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t>Stretch ¾ Face Mask – MO Bottomland</w:t>
                                  </w:r>
                                </w:p>
                              </w:tc>
                              <w:tc>
                                <w:tcPr>
                                  <w:tcW w:w="1890" w:type="dxa"/>
                                </w:tcPr>
                                <w:p w14:paraId="1C5E0C5A" w14:textId="4D8ADE4A" w:rsidR="0075164B" w:rsidRDefault="006914CB" w:rsidP="0075164B">
                                  <w:pPr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</w:rPr>
                                    <w:t>0-10135-06665-9</w:t>
                                  </w:r>
                                </w:p>
                              </w:tc>
                              <w:tc>
                                <w:tcPr>
                                  <w:tcW w:w="1530" w:type="dxa"/>
                                </w:tcPr>
                                <w:p w14:paraId="5F0C90AA" w14:textId="65AB73E8" w:rsidR="0075164B" w:rsidRDefault="006914CB" w:rsidP="0075164B">
                                  <w:pPr>
                                    <w:jc w:val="center"/>
                                    <w:rPr>
                                      <w:noProof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t>$17.99</w:t>
                                  </w:r>
                                </w:p>
                              </w:tc>
                            </w:tr>
                            <w:tr w:rsidR="0075164B" w14:paraId="74044514" w14:textId="77777777" w:rsidTr="0075164B">
                              <w:trPr>
                                <w:trHeight w:val="328"/>
                              </w:trPr>
                              <w:tc>
                                <w:tcPr>
                                  <w:tcW w:w="1611" w:type="dxa"/>
                                </w:tcPr>
                                <w:p w14:paraId="6349AC6A" w14:textId="79A197F7" w:rsidR="0075164B" w:rsidRDefault="006914CB" w:rsidP="0075164B">
                                  <w:pPr>
                                    <w:rPr>
                                      <w:noProof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t>PS6666</w:t>
                                  </w:r>
                                </w:p>
                              </w:tc>
                              <w:tc>
                                <w:tcPr>
                                  <w:tcW w:w="3879" w:type="dxa"/>
                                </w:tcPr>
                                <w:p w14:paraId="1C684709" w14:textId="6943E532" w:rsidR="0075164B" w:rsidRDefault="006914CB" w:rsidP="0075164B">
                                  <w:pPr>
                                    <w:jc w:val="center"/>
                                    <w:rPr>
                                      <w:noProof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t>Stretch Full Face Mask – MO Bottomland</w:t>
                                  </w:r>
                                </w:p>
                              </w:tc>
                              <w:tc>
                                <w:tcPr>
                                  <w:tcW w:w="1890" w:type="dxa"/>
                                </w:tcPr>
                                <w:p w14:paraId="6779E6A7" w14:textId="60A8B606" w:rsidR="0075164B" w:rsidRDefault="006914CB" w:rsidP="0075164B">
                                  <w:pPr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</w:rPr>
                                    <w:t>0-10135-06666-6</w:t>
                                  </w:r>
                                </w:p>
                              </w:tc>
                              <w:tc>
                                <w:tcPr>
                                  <w:tcW w:w="1530" w:type="dxa"/>
                                </w:tcPr>
                                <w:p w14:paraId="4A929253" w14:textId="79FAEE30" w:rsidR="0075164B" w:rsidRDefault="006914CB" w:rsidP="0075164B">
                                  <w:pPr>
                                    <w:jc w:val="center"/>
                                    <w:rPr>
                                      <w:noProof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t>$19.99</w:t>
                                  </w:r>
                                </w:p>
                              </w:tc>
                            </w:tr>
                            <w:tr w:rsidR="0075164B" w14:paraId="437E8CF9" w14:textId="77777777" w:rsidTr="0075164B">
                              <w:trPr>
                                <w:trHeight w:val="328"/>
                              </w:trPr>
                              <w:tc>
                                <w:tcPr>
                                  <w:tcW w:w="1611" w:type="dxa"/>
                                </w:tcPr>
                                <w:p w14:paraId="62DB02AE" w14:textId="79342701" w:rsidR="0075164B" w:rsidRDefault="006914CB" w:rsidP="0075164B">
                                  <w:pPr>
                                    <w:rPr>
                                      <w:noProof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t>PS6667</w:t>
                                  </w:r>
                                </w:p>
                              </w:tc>
                              <w:tc>
                                <w:tcPr>
                                  <w:tcW w:w="3879" w:type="dxa"/>
                                </w:tcPr>
                                <w:p w14:paraId="0702B524" w14:textId="59CDA259" w:rsidR="0075164B" w:rsidRDefault="006914CB" w:rsidP="0075164B">
                                  <w:pPr>
                                    <w:jc w:val="center"/>
                                    <w:rPr>
                                      <w:noProof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t>Stretch ½ Face Mask – RT Edge</w:t>
                                  </w:r>
                                </w:p>
                              </w:tc>
                              <w:tc>
                                <w:tcPr>
                                  <w:tcW w:w="1890" w:type="dxa"/>
                                </w:tcPr>
                                <w:p w14:paraId="0DEBD716" w14:textId="477A358D" w:rsidR="0075164B" w:rsidRDefault="006914CB" w:rsidP="0075164B">
                                  <w:pPr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</w:rPr>
                                    <w:t>0-10135-06667-3</w:t>
                                  </w:r>
                                </w:p>
                              </w:tc>
                              <w:tc>
                                <w:tcPr>
                                  <w:tcW w:w="1530" w:type="dxa"/>
                                </w:tcPr>
                                <w:p w14:paraId="2BA71287" w14:textId="700C2702" w:rsidR="0075164B" w:rsidRDefault="006914CB" w:rsidP="0075164B">
                                  <w:pPr>
                                    <w:jc w:val="center"/>
                                    <w:rPr>
                                      <w:noProof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t>$17.99</w:t>
                                  </w:r>
                                </w:p>
                              </w:tc>
                            </w:tr>
                            <w:tr w:rsidR="0075164B" w14:paraId="5C136A04" w14:textId="77777777" w:rsidTr="0075164B">
                              <w:trPr>
                                <w:trHeight w:val="328"/>
                              </w:trPr>
                              <w:tc>
                                <w:tcPr>
                                  <w:tcW w:w="1611" w:type="dxa"/>
                                </w:tcPr>
                                <w:p w14:paraId="0C4B65F5" w14:textId="74156454" w:rsidR="0075164B" w:rsidRDefault="006914CB" w:rsidP="0075164B">
                                  <w:pPr>
                                    <w:rPr>
                                      <w:noProof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t>PS6668</w:t>
                                  </w:r>
                                </w:p>
                              </w:tc>
                              <w:tc>
                                <w:tcPr>
                                  <w:tcW w:w="3879" w:type="dxa"/>
                                </w:tcPr>
                                <w:p w14:paraId="43932C1D" w14:textId="39F9DF59" w:rsidR="0075164B" w:rsidRDefault="006914CB" w:rsidP="0075164B">
                                  <w:pPr>
                                    <w:jc w:val="center"/>
                                    <w:rPr>
                                      <w:noProof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t>Stretch ¾ Face Mask – RT Edge</w:t>
                                  </w:r>
                                </w:p>
                              </w:tc>
                              <w:tc>
                                <w:tcPr>
                                  <w:tcW w:w="1890" w:type="dxa"/>
                                </w:tcPr>
                                <w:p w14:paraId="001032A6" w14:textId="5064FC04" w:rsidR="0075164B" w:rsidRDefault="006914CB" w:rsidP="0075164B">
                                  <w:pPr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</w:rPr>
                                    <w:t>0-10135-06668-0</w:t>
                                  </w:r>
                                </w:p>
                              </w:tc>
                              <w:tc>
                                <w:tcPr>
                                  <w:tcW w:w="1530" w:type="dxa"/>
                                </w:tcPr>
                                <w:p w14:paraId="0873C32E" w14:textId="59B4219D" w:rsidR="0075164B" w:rsidRDefault="006914CB" w:rsidP="0075164B">
                                  <w:pPr>
                                    <w:jc w:val="center"/>
                                    <w:rPr>
                                      <w:noProof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t>$17.99</w:t>
                                  </w:r>
                                </w:p>
                              </w:tc>
                            </w:tr>
                            <w:tr w:rsidR="0075164B" w14:paraId="6585C4BC" w14:textId="77777777" w:rsidTr="0075164B">
                              <w:trPr>
                                <w:trHeight w:val="328"/>
                              </w:trPr>
                              <w:tc>
                                <w:tcPr>
                                  <w:tcW w:w="1611" w:type="dxa"/>
                                </w:tcPr>
                                <w:p w14:paraId="6FD70CB0" w14:textId="0E70C3A9" w:rsidR="0075164B" w:rsidRDefault="006914CB" w:rsidP="0075164B">
                                  <w:pPr>
                                    <w:rPr>
                                      <w:noProof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t>PS6669</w:t>
                                  </w:r>
                                </w:p>
                              </w:tc>
                              <w:tc>
                                <w:tcPr>
                                  <w:tcW w:w="3879" w:type="dxa"/>
                                </w:tcPr>
                                <w:p w14:paraId="280E9F85" w14:textId="571FAC7B" w:rsidR="0075164B" w:rsidRDefault="006914CB" w:rsidP="0075164B">
                                  <w:pPr>
                                    <w:jc w:val="center"/>
                                    <w:rPr>
                                      <w:noProof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t>Stretch Full Face Mask – RT Edge</w:t>
                                  </w:r>
                                </w:p>
                              </w:tc>
                              <w:tc>
                                <w:tcPr>
                                  <w:tcW w:w="1890" w:type="dxa"/>
                                </w:tcPr>
                                <w:p w14:paraId="540A743A" w14:textId="7655E4C8" w:rsidR="0075164B" w:rsidRDefault="006914CB" w:rsidP="0075164B">
                                  <w:pPr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</w:rPr>
                                    <w:t>0-10135-06669-7</w:t>
                                  </w:r>
                                </w:p>
                              </w:tc>
                              <w:tc>
                                <w:tcPr>
                                  <w:tcW w:w="1530" w:type="dxa"/>
                                </w:tcPr>
                                <w:p w14:paraId="3019B6C7" w14:textId="214C450A" w:rsidR="0075164B" w:rsidRDefault="006914CB" w:rsidP="0075164B">
                                  <w:pPr>
                                    <w:jc w:val="center"/>
                                    <w:rPr>
                                      <w:noProof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t>$19.99</w:t>
                                  </w:r>
                                </w:p>
                              </w:tc>
                            </w:tr>
                            <w:tr w:rsidR="0075164B" w14:paraId="43023D38" w14:textId="77777777" w:rsidTr="0075164B">
                              <w:trPr>
                                <w:trHeight w:val="328"/>
                              </w:trPr>
                              <w:tc>
                                <w:tcPr>
                                  <w:tcW w:w="1611" w:type="dxa"/>
                                </w:tcPr>
                                <w:p w14:paraId="57D95555" w14:textId="54D2E36D" w:rsidR="0075164B" w:rsidRDefault="006914CB" w:rsidP="0075164B">
                                  <w:pPr>
                                    <w:rPr>
                                      <w:noProof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t>PS6678</w:t>
                                  </w:r>
                                </w:p>
                              </w:tc>
                              <w:tc>
                                <w:tcPr>
                                  <w:tcW w:w="3879" w:type="dxa"/>
                                </w:tcPr>
                                <w:p w14:paraId="47AB9371" w14:textId="2A433797" w:rsidR="0075164B" w:rsidRDefault="006914CB" w:rsidP="0075164B">
                                  <w:pPr>
                                    <w:jc w:val="center"/>
                                    <w:rPr>
                                      <w:noProof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t>Stretch Glove – MO Bottomland</w:t>
                                  </w:r>
                                </w:p>
                              </w:tc>
                              <w:tc>
                                <w:tcPr>
                                  <w:tcW w:w="1890" w:type="dxa"/>
                                </w:tcPr>
                                <w:p w14:paraId="1C442FAB" w14:textId="0FBCBF60" w:rsidR="0075164B" w:rsidRDefault="006914CB" w:rsidP="0075164B">
                                  <w:pPr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</w:rPr>
                                    <w:t>0-10135-06678-9</w:t>
                                  </w:r>
                                </w:p>
                              </w:tc>
                              <w:tc>
                                <w:tcPr>
                                  <w:tcW w:w="1530" w:type="dxa"/>
                                </w:tcPr>
                                <w:p w14:paraId="7EE56FE2" w14:textId="33ACE39B" w:rsidR="00A53644" w:rsidRDefault="00A53644" w:rsidP="00A53644">
                                  <w:pPr>
                                    <w:jc w:val="center"/>
                                    <w:rPr>
                                      <w:noProof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t>$17.99</w:t>
                                  </w:r>
                                </w:p>
                              </w:tc>
                            </w:tr>
                            <w:tr w:rsidR="0075164B" w14:paraId="58621F14" w14:textId="77777777" w:rsidTr="0075164B">
                              <w:trPr>
                                <w:trHeight w:val="328"/>
                              </w:trPr>
                              <w:tc>
                                <w:tcPr>
                                  <w:tcW w:w="1611" w:type="dxa"/>
                                </w:tcPr>
                                <w:p w14:paraId="47F35A98" w14:textId="57C76DA8" w:rsidR="0075164B" w:rsidRDefault="00A53644" w:rsidP="0075164B">
                                  <w:pPr>
                                    <w:rPr>
                                      <w:noProof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t>PS6677</w:t>
                                  </w:r>
                                </w:p>
                              </w:tc>
                              <w:tc>
                                <w:tcPr>
                                  <w:tcW w:w="3879" w:type="dxa"/>
                                </w:tcPr>
                                <w:p w14:paraId="5DE75D79" w14:textId="08EE846F" w:rsidR="0075164B" w:rsidRDefault="00A53644" w:rsidP="0075164B">
                                  <w:pPr>
                                    <w:jc w:val="center"/>
                                    <w:rPr>
                                      <w:noProof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t>Stretch Glove – RT Edge</w:t>
                                  </w:r>
                                </w:p>
                              </w:tc>
                              <w:tc>
                                <w:tcPr>
                                  <w:tcW w:w="1890" w:type="dxa"/>
                                </w:tcPr>
                                <w:p w14:paraId="0FF9C626" w14:textId="714E01C2" w:rsidR="0075164B" w:rsidRDefault="00A53644" w:rsidP="0075164B">
                                  <w:pPr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</w:rPr>
                                    <w:t>0-10135-06677-2</w:t>
                                  </w:r>
                                </w:p>
                              </w:tc>
                              <w:tc>
                                <w:tcPr>
                                  <w:tcW w:w="1530" w:type="dxa"/>
                                </w:tcPr>
                                <w:p w14:paraId="7C335573" w14:textId="45E375D5" w:rsidR="0075164B" w:rsidRDefault="00A53644" w:rsidP="0075164B">
                                  <w:pPr>
                                    <w:jc w:val="center"/>
                                    <w:rPr>
                                      <w:noProof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t>$17.99</w:t>
                                  </w:r>
                                </w:p>
                              </w:tc>
                            </w:tr>
                            <w:tr w:rsidR="0075164B" w14:paraId="1CE34621" w14:textId="77777777" w:rsidTr="0075164B">
                              <w:trPr>
                                <w:trHeight w:val="328"/>
                              </w:trPr>
                              <w:tc>
                                <w:tcPr>
                                  <w:tcW w:w="1611" w:type="dxa"/>
                                </w:tcPr>
                                <w:p w14:paraId="474F174F" w14:textId="3B974B48" w:rsidR="0075164B" w:rsidRDefault="00A53644" w:rsidP="0075164B">
                                  <w:pPr>
                                    <w:rPr>
                                      <w:noProof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t>PS6680</w:t>
                                  </w:r>
                                </w:p>
                              </w:tc>
                              <w:tc>
                                <w:tcPr>
                                  <w:tcW w:w="3879" w:type="dxa"/>
                                </w:tcPr>
                                <w:p w14:paraId="403E11C2" w14:textId="01BEEE02" w:rsidR="0075164B" w:rsidRDefault="00A53644" w:rsidP="0075164B">
                                  <w:pPr>
                                    <w:jc w:val="center"/>
                                    <w:rPr>
                                      <w:noProof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t>Stretch Buff Facemask – MO Bottomland</w:t>
                                  </w:r>
                                </w:p>
                              </w:tc>
                              <w:tc>
                                <w:tcPr>
                                  <w:tcW w:w="1890" w:type="dxa"/>
                                </w:tcPr>
                                <w:p w14:paraId="283C1413" w14:textId="2322DB23" w:rsidR="0075164B" w:rsidRDefault="00A53644" w:rsidP="0075164B">
                                  <w:pPr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</w:rPr>
                                    <w:t>0-10135-00680-8</w:t>
                                  </w:r>
                                </w:p>
                              </w:tc>
                              <w:tc>
                                <w:tcPr>
                                  <w:tcW w:w="1530" w:type="dxa"/>
                                </w:tcPr>
                                <w:p w14:paraId="23DAD327" w14:textId="125C4FD9" w:rsidR="0075164B" w:rsidRDefault="00A53644" w:rsidP="0075164B">
                                  <w:pPr>
                                    <w:jc w:val="center"/>
                                    <w:rPr>
                                      <w:noProof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t>$24.99</w:t>
                                  </w:r>
                                </w:p>
                              </w:tc>
                            </w:tr>
                            <w:tr w:rsidR="0075164B" w14:paraId="4DE4F76F" w14:textId="77777777" w:rsidTr="0075164B">
                              <w:trPr>
                                <w:trHeight w:val="328"/>
                              </w:trPr>
                              <w:tc>
                                <w:tcPr>
                                  <w:tcW w:w="1611" w:type="dxa"/>
                                </w:tcPr>
                                <w:p w14:paraId="560613FD" w14:textId="59E4E609" w:rsidR="0075164B" w:rsidRDefault="00A53644" w:rsidP="0075164B">
                                  <w:pPr>
                                    <w:rPr>
                                      <w:noProof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t>PS6681</w:t>
                                  </w:r>
                                </w:p>
                              </w:tc>
                              <w:tc>
                                <w:tcPr>
                                  <w:tcW w:w="3879" w:type="dxa"/>
                                </w:tcPr>
                                <w:p w14:paraId="4239ACFF" w14:textId="2C699B91" w:rsidR="0075164B" w:rsidRDefault="00A53644" w:rsidP="0075164B">
                                  <w:pPr>
                                    <w:jc w:val="center"/>
                                    <w:rPr>
                                      <w:noProof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t>Stretch Fingerless Glove – MO Bottomland</w:t>
                                  </w:r>
                                </w:p>
                              </w:tc>
                              <w:tc>
                                <w:tcPr>
                                  <w:tcW w:w="1890" w:type="dxa"/>
                                </w:tcPr>
                                <w:p w14:paraId="39AE958B" w14:textId="73CAE6FB" w:rsidR="0075164B" w:rsidRDefault="00A53644" w:rsidP="0075164B">
                                  <w:pPr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</w:rPr>
                                    <w:t>0-10135-06681-9</w:t>
                                  </w:r>
                                </w:p>
                              </w:tc>
                              <w:tc>
                                <w:tcPr>
                                  <w:tcW w:w="1530" w:type="dxa"/>
                                </w:tcPr>
                                <w:p w14:paraId="79ABC657" w14:textId="0C80CB78" w:rsidR="0075164B" w:rsidRDefault="00A53644" w:rsidP="0075164B">
                                  <w:pPr>
                                    <w:jc w:val="center"/>
                                    <w:rPr>
                                      <w:noProof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t>$17.99</w:t>
                                  </w:r>
                                </w:p>
                              </w:tc>
                            </w:tr>
                          </w:tbl>
                          <w:p w14:paraId="004CCDEA" w14:textId="3F6BEB8A" w:rsidR="00FC0777" w:rsidRPr="000B5427" w:rsidRDefault="00FC0777" w:rsidP="00466EC6">
                            <w:pPr>
                              <w:rPr>
                                <w:rFonts w:cstheme="minorHAnsi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EA27FE" id="Text Box 6" o:spid="_x0000_s1028" type="#_x0000_t202" style="position:absolute;margin-left:-33.75pt;margin-top:160.3pt;width:484.5pt;height:240pt;z-index:2516485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" filled="f" stroked="f">
                <v:textbox>
                  <w:txbxContent>
                    <w:tbl>
                      <w:tblPr>
                        <w:tblStyle w:val="TableGrid"/>
                        <w:tblW w:w="8910" w:type="dxa"/>
                        <w:tblInd w:w="-5" w:type="dxa"/>
                        <w:tblLook w:val="04A0" w:firstRow="1" w:lastRow="0" w:firstColumn="1" w:lastColumn="0" w:noHBand="0" w:noVBand="1"/>
                      </w:tblPr>
                      <w:tblGrid>
                        <w:gridCol w:w="1611"/>
                        <w:gridCol w:w="3879"/>
                        <w:gridCol w:w="1890"/>
                        <w:gridCol w:w="1530"/>
                      </w:tblGrid>
                      <w:tr w:rsidR="0075164B" w14:paraId="254349DC" w14:textId="77777777" w:rsidTr="0075164B">
                        <w:trPr>
                          <w:trHeight w:val="349"/>
                        </w:trPr>
                        <w:tc>
                          <w:tcPr>
                            <w:tcW w:w="1611" w:type="dxa"/>
                            <w:shd w:val="clear" w:color="auto" w:fill="59B733"/>
                          </w:tcPr>
                          <w:p w14:paraId="40D35903" w14:textId="77777777" w:rsidR="0075164B" w:rsidRPr="00767E00" w:rsidRDefault="0075164B" w:rsidP="0075164B">
                            <w:pPr>
                              <w:jc w:val="center"/>
                              <w:rPr>
                                <w:b/>
                                <w:noProof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767E00">
                              <w:rPr>
                                <w:b/>
                                <w:noProof/>
                                <w:color w:val="000000" w:themeColor="text1"/>
                                <w:sz w:val="22"/>
                                <w:szCs w:val="22"/>
                              </w:rPr>
                              <w:t>SKU</w:t>
                            </w:r>
                          </w:p>
                        </w:tc>
                        <w:tc>
                          <w:tcPr>
                            <w:tcW w:w="3879" w:type="dxa"/>
                            <w:shd w:val="clear" w:color="auto" w:fill="59B733"/>
                          </w:tcPr>
                          <w:p w14:paraId="070A91E6" w14:textId="77777777" w:rsidR="0075164B" w:rsidRPr="00767E00" w:rsidRDefault="0075164B" w:rsidP="0075164B">
                            <w:pPr>
                              <w:jc w:val="center"/>
                              <w:rPr>
                                <w:b/>
                                <w:noProof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767E00">
                              <w:rPr>
                                <w:b/>
                                <w:noProof/>
                                <w:color w:val="000000" w:themeColor="text1"/>
                                <w:sz w:val="22"/>
                                <w:szCs w:val="22"/>
                              </w:rPr>
                              <w:t>NAME</w:t>
                            </w:r>
                          </w:p>
                        </w:tc>
                        <w:tc>
                          <w:tcPr>
                            <w:tcW w:w="1890" w:type="dxa"/>
                            <w:shd w:val="clear" w:color="auto" w:fill="59B733"/>
                          </w:tcPr>
                          <w:p w14:paraId="3B8BD4CF" w14:textId="77777777" w:rsidR="0075164B" w:rsidRPr="00767E00" w:rsidRDefault="0075164B" w:rsidP="0075164B">
                            <w:pPr>
                              <w:jc w:val="center"/>
                              <w:rPr>
                                <w:b/>
                                <w:noProof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767E00">
                              <w:rPr>
                                <w:b/>
                                <w:noProof/>
                                <w:color w:val="000000" w:themeColor="text1"/>
                                <w:sz w:val="22"/>
                                <w:szCs w:val="22"/>
                              </w:rPr>
                              <w:t>UPC</w:t>
                            </w:r>
                          </w:p>
                        </w:tc>
                        <w:tc>
                          <w:tcPr>
                            <w:tcW w:w="1530" w:type="dxa"/>
                            <w:shd w:val="clear" w:color="auto" w:fill="59B733"/>
                          </w:tcPr>
                          <w:p w14:paraId="7E6FE223" w14:textId="77777777" w:rsidR="0075164B" w:rsidRPr="00767E00" w:rsidRDefault="0075164B" w:rsidP="0075164B">
                            <w:pPr>
                              <w:jc w:val="center"/>
                              <w:rPr>
                                <w:b/>
                                <w:noProof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b/>
                                <w:noProof/>
                                <w:color w:val="000000" w:themeColor="text1"/>
                                <w:sz w:val="22"/>
                                <w:szCs w:val="22"/>
                              </w:rPr>
                              <w:t>AVG RETAIL</w:t>
                            </w:r>
                          </w:p>
                        </w:tc>
                      </w:tr>
                      <w:tr w:rsidR="0075164B" w14:paraId="6440A9C8" w14:textId="77777777" w:rsidTr="0075164B">
                        <w:trPr>
                          <w:trHeight w:val="328"/>
                        </w:trPr>
                        <w:tc>
                          <w:tcPr>
                            <w:tcW w:w="1611" w:type="dxa"/>
                          </w:tcPr>
                          <w:p w14:paraId="0A2DCD7E" w14:textId="4E79947B" w:rsidR="0075164B" w:rsidRDefault="0075164B" w:rsidP="0075164B">
                            <w:pPr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>PS6662</w:t>
                            </w:r>
                          </w:p>
                        </w:tc>
                        <w:tc>
                          <w:tcPr>
                            <w:tcW w:w="3879" w:type="dxa"/>
                          </w:tcPr>
                          <w:p w14:paraId="1A311CA3" w14:textId="05875108" w:rsidR="0075164B" w:rsidRDefault="0075164B" w:rsidP="0075164B">
                            <w:pPr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>Mesh ¾ Face Mask – Green</w:t>
                            </w:r>
                          </w:p>
                        </w:tc>
                        <w:tc>
                          <w:tcPr>
                            <w:tcW w:w="1890" w:type="dxa"/>
                          </w:tcPr>
                          <w:p w14:paraId="69246617" w14:textId="3DE6F694" w:rsidR="0075164B" w:rsidRDefault="0075164B" w:rsidP="0075164B">
                            <w:pPr>
                              <w:jc w:val="center"/>
                              <w:rPr>
                                <w:rFonts w:ascii="Calibri" w:hAnsi="Calibri"/>
                              </w:rPr>
                            </w:pPr>
                            <w:r>
                              <w:rPr>
                                <w:rFonts w:ascii="Calibri" w:hAnsi="Calibri"/>
                              </w:rPr>
                              <w:t>0-10135-06662-8</w:t>
                            </w:r>
                          </w:p>
                        </w:tc>
                        <w:tc>
                          <w:tcPr>
                            <w:tcW w:w="1530" w:type="dxa"/>
                          </w:tcPr>
                          <w:p w14:paraId="346D6822" w14:textId="696D59D9" w:rsidR="0075164B" w:rsidRDefault="0075164B" w:rsidP="0075164B">
                            <w:pPr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>$17.99</w:t>
                            </w:r>
                          </w:p>
                        </w:tc>
                      </w:tr>
                      <w:tr w:rsidR="0075164B" w14:paraId="44D713DC" w14:textId="77777777" w:rsidTr="0075164B">
                        <w:trPr>
                          <w:trHeight w:val="328"/>
                        </w:trPr>
                        <w:tc>
                          <w:tcPr>
                            <w:tcW w:w="1611" w:type="dxa"/>
                          </w:tcPr>
                          <w:p w14:paraId="1FBE37CC" w14:textId="24C765F3" w:rsidR="0075164B" w:rsidRDefault="0075164B" w:rsidP="0075164B">
                            <w:pPr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>PS6663</w:t>
                            </w:r>
                          </w:p>
                        </w:tc>
                        <w:tc>
                          <w:tcPr>
                            <w:tcW w:w="3879" w:type="dxa"/>
                          </w:tcPr>
                          <w:p w14:paraId="5F6F544A" w14:textId="1E1F6647" w:rsidR="0075164B" w:rsidRDefault="0075164B" w:rsidP="0075164B">
                            <w:pPr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>Mesh Full Face Mask – Green</w:t>
                            </w:r>
                          </w:p>
                        </w:tc>
                        <w:tc>
                          <w:tcPr>
                            <w:tcW w:w="1890" w:type="dxa"/>
                          </w:tcPr>
                          <w:p w14:paraId="4D018A27" w14:textId="0E15F109" w:rsidR="0075164B" w:rsidRDefault="0075164B" w:rsidP="0075164B">
                            <w:pPr>
                              <w:jc w:val="center"/>
                              <w:rPr>
                                <w:rFonts w:ascii="Calibri" w:hAnsi="Calibri"/>
                              </w:rPr>
                            </w:pPr>
                            <w:r>
                              <w:rPr>
                                <w:rFonts w:ascii="Calibri" w:hAnsi="Calibri"/>
                              </w:rPr>
                              <w:t>0-10135-06663-5</w:t>
                            </w:r>
                          </w:p>
                        </w:tc>
                        <w:tc>
                          <w:tcPr>
                            <w:tcW w:w="1530" w:type="dxa"/>
                          </w:tcPr>
                          <w:p w14:paraId="4F1DC9E4" w14:textId="320D541C" w:rsidR="0075164B" w:rsidRDefault="0075164B" w:rsidP="0075164B">
                            <w:pPr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>$19.99</w:t>
                            </w:r>
                          </w:p>
                        </w:tc>
                      </w:tr>
                      <w:tr w:rsidR="0075164B" w14:paraId="38184046" w14:textId="77777777" w:rsidTr="0075164B">
                        <w:trPr>
                          <w:trHeight w:val="328"/>
                        </w:trPr>
                        <w:tc>
                          <w:tcPr>
                            <w:tcW w:w="1611" w:type="dxa"/>
                          </w:tcPr>
                          <w:p w14:paraId="77170796" w14:textId="48CF77F6" w:rsidR="0075164B" w:rsidRPr="0075164B" w:rsidRDefault="0075164B" w:rsidP="0075164B">
                            <w:pPr>
                              <w:rPr>
                                <w:rFonts w:ascii="Calibri" w:hAnsi="Calibri" w:cs="Calibri"/>
                                <w:color w:val="000000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color w:val="000000"/>
                                <w:sz w:val="22"/>
                                <w:szCs w:val="22"/>
                              </w:rPr>
                              <w:t>PS6664</w:t>
                            </w:r>
                          </w:p>
                        </w:tc>
                        <w:tc>
                          <w:tcPr>
                            <w:tcW w:w="3879" w:type="dxa"/>
                          </w:tcPr>
                          <w:p w14:paraId="498AFF1A" w14:textId="10BE5C2F" w:rsidR="0075164B" w:rsidRDefault="0075164B" w:rsidP="0075164B">
                            <w:pPr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color w:val="000000"/>
                                <w:sz w:val="22"/>
                                <w:szCs w:val="22"/>
                              </w:rPr>
                              <w:t xml:space="preserve">Stretch </w:t>
                            </w:r>
                            <w:r w:rsidR="006914CB">
                              <w:rPr>
                                <w:rFonts w:ascii="Calibri" w:hAnsi="Calibri" w:cs="Calibri"/>
                                <w:color w:val="000000"/>
                                <w:sz w:val="22"/>
                                <w:szCs w:val="22"/>
                              </w:rPr>
                              <w:t xml:space="preserve">½ </w:t>
                            </w:r>
                            <w:r>
                              <w:rPr>
                                <w:rFonts w:ascii="Calibri" w:hAnsi="Calibri" w:cs="Calibri"/>
                                <w:color w:val="000000"/>
                                <w:sz w:val="22"/>
                                <w:szCs w:val="22"/>
                              </w:rPr>
                              <w:t>Face Mask</w:t>
                            </w:r>
                            <w:r w:rsidR="006914CB">
                              <w:rPr>
                                <w:rFonts w:ascii="Calibri" w:hAnsi="Calibri" w:cs="Calibri"/>
                                <w:color w:val="000000"/>
                                <w:sz w:val="22"/>
                                <w:szCs w:val="22"/>
                              </w:rPr>
                              <w:t xml:space="preserve"> – MO Bottomland</w:t>
                            </w:r>
                          </w:p>
                        </w:tc>
                        <w:tc>
                          <w:tcPr>
                            <w:tcW w:w="1890" w:type="dxa"/>
                          </w:tcPr>
                          <w:p w14:paraId="74695ACA" w14:textId="1AE51ABA" w:rsidR="0075164B" w:rsidRPr="0075164B" w:rsidRDefault="0075164B" w:rsidP="0075164B">
                            <w:pPr>
                              <w:jc w:val="center"/>
                              <w:rPr>
                                <w:rFonts w:ascii="Calibri" w:hAnsi="Calibri" w:cs="Calibri"/>
                                <w:color w:val="000000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color w:val="000000"/>
                                <w:sz w:val="22"/>
                                <w:szCs w:val="22"/>
                              </w:rPr>
                              <w:t>0-10135-06664-2</w:t>
                            </w:r>
                          </w:p>
                        </w:tc>
                        <w:tc>
                          <w:tcPr>
                            <w:tcW w:w="1530" w:type="dxa"/>
                          </w:tcPr>
                          <w:p w14:paraId="08CCE921" w14:textId="65407105" w:rsidR="0075164B" w:rsidRPr="0075164B" w:rsidRDefault="0075164B" w:rsidP="0075164B">
                            <w:pPr>
                              <w:jc w:val="center"/>
                              <w:rPr>
                                <w:rFonts w:ascii="Calibri" w:hAnsi="Calibri" w:cs="Calibri"/>
                                <w:color w:val="000000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color w:val="000000"/>
                                <w:sz w:val="22"/>
                                <w:szCs w:val="22"/>
                              </w:rPr>
                              <w:t>$17.99</w:t>
                            </w:r>
                          </w:p>
                        </w:tc>
                      </w:tr>
                      <w:tr w:rsidR="0075164B" w14:paraId="0016BDE7" w14:textId="77777777" w:rsidTr="0075164B">
                        <w:trPr>
                          <w:trHeight w:val="328"/>
                        </w:trPr>
                        <w:tc>
                          <w:tcPr>
                            <w:tcW w:w="1611" w:type="dxa"/>
                          </w:tcPr>
                          <w:p w14:paraId="15669A7E" w14:textId="7A29E469" w:rsidR="0075164B" w:rsidRDefault="006914CB" w:rsidP="0075164B">
                            <w:pPr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>PS6665</w:t>
                            </w:r>
                          </w:p>
                        </w:tc>
                        <w:tc>
                          <w:tcPr>
                            <w:tcW w:w="3879" w:type="dxa"/>
                          </w:tcPr>
                          <w:p w14:paraId="1C419E2E" w14:textId="2914B99F" w:rsidR="0075164B" w:rsidRDefault="006914CB" w:rsidP="0075164B">
                            <w:pPr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>Stretch ¾ Face Mask – MO Bottomland</w:t>
                            </w:r>
                          </w:p>
                        </w:tc>
                        <w:tc>
                          <w:tcPr>
                            <w:tcW w:w="1890" w:type="dxa"/>
                          </w:tcPr>
                          <w:p w14:paraId="1C5E0C5A" w14:textId="4D8ADE4A" w:rsidR="0075164B" w:rsidRDefault="006914CB" w:rsidP="0075164B">
                            <w:pPr>
                              <w:jc w:val="center"/>
                              <w:rPr>
                                <w:rFonts w:ascii="Calibri" w:hAnsi="Calibri"/>
                              </w:rPr>
                            </w:pPr>
                            <w:r>
                              <w:rPr>
                                <w:rFonts w:ascii="Calibri" w:hAnsi="Calibri"/>
                              </w:rPr>
                              <w:t>0-10135-06665-9</w:t>
                            </w:r>
                          </w:p>
                        </w:tc>
                        <w:tc>
                          <w:tcPr>
                            <w:tcW w:w="1530" w:type="dxa"/>
                          </w:tcPr>
                          <w:p w14:paraId="5F0C90AA" w14:textId="65AB73E8" w:rsidR="0075164B" w:rsidRDefault="006914CB" w:rsidP="0075164B">
                            <w:pPr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>$17.99</w:t>
                            </w:r>
                          </w:p>
                        </w:tc>
                      </w:tr>
                      <w:tr w:rsidR="0075164B" w14:paraId="74044514" w14:textId="77777777" w:rsidTr="0075164B">
                        <w:trPr>
                          <w:trHeight w:val="328"/>
                        </w:trPr>
                        <w:tc>
                          <w:tcPr>
                            <w:tcW w:w="1611" w:type="dxa"/>
                          </w:tcPr>
                          <w:p w14:paraId="6349AC6A" w14:textId="79A197F7" w:rsidR="0075164B" w:rsidRDefault="006914CB" w:rsidP="0075164B">
                            <w:pPr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>PS6666</w:t>
                            </w:r>
                          </w:p>
                        </w:tc>
                        <w:tc>
                          <w:tcPr>
                            <w:tcW w:w="3879" w:type="dxa"/>
                          </w:tcPr>
                          <w:p w14:paraId="1C684709" w14:textId="6943E532" w:rsidR="0075164B" w:rsidRDefault="006914CB" w:rsidP="0075164B">
                            <w:pPr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>Stretch Full Face Mask – MO Bottomland</w:t>
                            </w:r>
                          </w:p>
                        </w:tc>
                        <w:tc>
                          <w:tcPr>
                            <w:tcW w:w="1890" w:type="dxa"/>
                          </w:tcPr>
                          <w:p w14:paraId="6779E6A7" w14:textId="60A8B606" w:rsidR="0075164B" w:rsidRDefault="006914CB" w:rsidP="0075164B">
                            <w:pPr>
                              <w:jc w:val="center"/>
                              <w:rPr>
                                <w:rFonts w:ascii="Calibri" w:hAnsi="Calibri"/>
                              </w:rPr>
                            </w:pPr>
                            <w:r>
                              <w:rPr>
                                <w:rFonts w:ascii="Calibri" w:hAnsi="Calibri"/>
                              </w:rPr>
                              <w:t>0-10135-06666-6</w:t>
                            </w:r>
                          </w:p>
                        </w:tc>
                        <w:tc>
                          <w:tcPr>
                            <w:tcW w:w="1530" w:type="dxa"/>
                          </w:tcPr>
                          <w:p w14:paraId="4A929253" w14:textId="79FAEE30" w:rsidR="0075164B" w:rsidRDefault="006914CB" w:rsidP="0075164B">
                            <w:pPr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>$19.99</w:t>
                            </w:r>
                          </w:p>
                        </w:tc>
                      </w:tr>
                      <w:tr w:rsidR="0075164B" w14:paraId="437E8CF9" w14:textId="77777777" w:rsidTr="0075164B">
                        <w:trPr>
                          <w:trHeight w:val="328"/>
                        </w:trPr>
                        <w:tc>
                          <w:tcPr>
                            <w:tcW w:w="1611" w:type="dxa"/>
                          </w:tcPr>
                          <w:p w14:paraId="62DB02AE" w14:textId="79342701" w:rsidR="0075164B" w:rsidRDefault="006914CB" w:rsidP="0075164B">
                            <w:pPr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>PS6667</w:t>
                            </w:r>
                          </w:p>
                        </w:tc>
                        <w:tc>
                          <w:tcPr>
                            <w:tcW w:w="3879" w:type="dxa"/>
                          </w:tcPr>
                          <w:p w14:paraId="0702B524" w14:textId="59CDA259" w:rsidR="0075164B" w:rsidRDefault="006914CB" w:rsidP="0075164B">
                            <w:pPr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>Stretch ½ Face Mask – RT Edge</w:t>
                            </w:r>
                          </w:p>
                        </w:tc>
                        <w:tc>
                          <w:tcPr>
                            <w:tcW w:w="1890" w:type="dxa"/>
                          </w:tcPr>
                          <w:p w14:paraId="0DEBD716" w14:textId="477A358D" w:rsidR="0075164B" w:rsidRDefault="006914CB" w:rsidP="0075164B">
                            <w:pPr>
                              <w:jc w:val="center"/>
                              <w:rPr>
                                <w:rFonts w:ascii="Calibri" w:hAnsi="Calibri"/>
                              </w:rPr>
                            </w:pPr>
                            <w:r>
                              <w:rPr>
                                <w:rFonts w:ascii="Calibri" w:hAnsi="Calibri"/>
                              </w:rPr>
                              <w:t>0-10135-06667-3</w:t>
                            </w:r>
                          </w:p>
                        </w:tc>
                        <w:tc>
                          <w:tcPr>
                            <w:tcW w:w="1530" w:type="dxa"/>
                          </w:tcPr>
                          <w:p w14:paraId="2BA71287" w14:textId="700C2702" w:rsidR="0075164B" w:rsidRDefault="006914CB" w:rsidP="0075164B">
                            <w:pPr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>$17.99</w:t>
                            </w:r>
                          </w:p>
                        </w:tc>
                      </w:tr>
                      <w:tr w:rsidR="0075164B" w14:paraId="5C136A04" w14:textId="77777777" w:rsidTr="0075164B">
                        <w:trPr>
                          <w:trHeight w:val="328"/>
                        </w:trPr>
                        <w:tc>
                          <w:tcPr>
                            <w:tcW w:w="1611" w:type="dxa"/>
                          </w:tcPr>
                          <w:p w14:paraId="0C4B65F5" w14:textId="74156454" w:rsidR="0075164B" w:rsidRDefault="006914CB" w:rsidP="0075164B">
                            <w:pPr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>PS6668</w:t>
                            </w:r>
                          </w:p>
                        </w:tc>
                        <w:tc>
                          <w:tcPr>
                            <w:tcW w:w="3879" w:type="dxa"/>
                          </w:tcPr>
                          <w:p w14:paraId="43932C1D" w14:textId="39F9DF59" w:rsidR="0075164B" w:rsidRDefault="006914CB" w:rsidP="0075164B">
                            <w:pPr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>Stretch ¾ Face Mask – RT Edge</w:t>
                            </w:r>
                          </w:p>
                        </w:tc>
                        <w:tc>
                          <w:tcPr>
                            <w:tcW w:w="1890" w:type="dxa"/>
                          </w:tcPr>
                          <w:p w14:paraId="001032A6" w14:textId="5064FC04" w:rsidR="0075164B" w:rsidRDefault="006914CB" w:rsidP="0075164B">
                            <w:pPr>
                              <w:jc w:val="center"/>
                              <w:rPr>
                                <w:rFonts w:ascii="Calibri" w:hAnsi="Calibri"/>
                              </w:rPr>
                            </w:pPr>
                            <w:r>
                              <w:rPr>
                                <w:rFonts w:ascii="Calibri" w:hAnsi="Calibri"/>
                              </w:rPr>
                              <w:t>0-10135-06668-0</w:t>
                            </w:r>
                          </w:p>
                        </w:tc>
                        <w:tc>
                          <w:tcPr>
                            <w:tcW w:w="1530" w:type="dxa"/>
                          </w:tcPr>
                          <w:p w14:paraId="0873C32E" w14:textId="59B4219D" w:rsidR="0075164B" w:rsidRDefault="006914CB" w:rsidP="0075164B">
                            <w:pPr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>$17.99</w:t>
                            </w:r>
                          </w:p>
                        </w:tc>
                      </w:tr>
                      <w:tr w:rsidR="0075164B" w14:paraId="6585C4BC" w14:textId="77777777" w:rsidTr="0075164B">
                        <w:trPr>
                          <w:trHeight w:val="328"/>
                        </w:trPr>
                        <w:tc>
                          <w:tcPr>
                            <w:tcW w:w="1611" w:type="dxa"/>
                          </w:tcPr>
                          <w:p w14:paraId="6FD70CB0" w14:textId="0E70C3A9" w:rsidR="0075164B" w:rsidRDefault="006914CB" w:rsidP="0075164B">
                            <w:pPr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>PS6669</w:t>
                            </w:r>
                          </w:p>
                        </w:tc>
                        <w:tc>
                          <w:tcPr>
                            <w:tcW w:w="3879" w:type="dxa"/>
                          </w:tcPr>
                          <w:p w14:paraId="280E9F85" w14:textId="571FAC7B" w:rsidR="0075164B" w:rsidRDefault="006914CB" w:rsidP="0075164B">
                            <w:pPr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>Stretch Full Face Mask – RT Edge</w:t>
                            </w:r>
                          </w:p>
                        </w:tc>
                        <w:tc>
                          <w:tcPr>
                            <w:tcW w:w="1890" w:type="dxa"/>
                          </w:tcPr>
                          <w:p w14:paraId="540A743A" w14:textId="7655E4C8" w:rsidR="0075164B" w:rsidRDefault="006914CB" w:rsidP="0075164B">
                            <w:pPr>
                              <w:jc w:val="center"/>
                              <w:rPr>
                                <w:rFonts w:ascii="Calibri" w:hAnsi="Calibri"/>
                              </w:rPr>
                            </w:pPr>
                            <w:r>
                              <w:rPr>
                                <w:rFonts w:ascii="Calibri" w:hAnsi="Calibri"/>
                              </w:rPr>
                              <w:t>0-10135-06669-7</w:t>
                            </w:r>
                          </w:p>
                        </w:tc>
                        <w:tc>
                          <w:tcPr>
                            <w:tcW w:w="1530" w:type="dxa"/>
                          </w:tcPr>
                          <w:p w14:paraId="3019B6C7" w14:textId="214C450A" w:rsidR="0075164B" w:rsidRDefault="006914CB" w:rsidP="0075164B">
                            <w:pPr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>$19.99</w:t>
                            </w:r>
                          </w:p>
                        </w:tc>
                      </w:tr>
                      <w:tr w:rsidR="0075164B" w14:paraId="43023D38" w14:textId="77777777" w:rsidTr="0075164B">
                        <w:trPr>
                          <w:trHeight w:val="328"/>
                        </w:trPr>
                        <w:tc>
                          <w:tcPr>
                            <w:tcW w:w="1611" w:type="dxa"/>
                          </w:tcPr>
                          <w:p w14:paraId="57D95555" w14:textId="54D2E36D" w:rsidR="0075164B" w:rsidRDefault="006914CB" w:rsidP="0075164B">
                            <w:pPr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>PS6678</w:t>
                            </w:r>
                          </w:p>
                        </w:tc>
                        <w:tc>
                          <w:tcPr>
                            <w:tcW w:w="3879" w:type="dxa"/>
                          </w:tcPr>
                          <w:p w14:paraId="47AB9371" w14:textId="2A433797" w:rsidR="0075164B" w:rsidRDefault="006914CB" w:rsidP="0075164B">
                            <w:pPr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>Stretch Glove – MO Bottomland</w:t>
                            </w:r>
                          </w:p>
                        </w:tc>
                        <w:tc>
                          <w:tcPr>
                            <w:tcW w:w="1890" w:type="dxa"/>
                          </w:tcPr>
                          <w:p w14:paraId="1C442FAB" w14:textId="0FBCBF60" w:rsidR="0075164B" w:rsidRDefault="006914CB" w:rsidP="0075164B">
                            <w:pPr>
                              <w:jc w:val="center"/>
                              <w:rPr>
                                <w:rFonts w:ascii="Calibri" w:hAnsi="Calibri"/>
                              </w:rPr>
                            </w:pPr>
                            <w:r>
                              <w:rPr>
                                <w:rFonts w:ascii="Calibri" w:hAnsi="Calibri"/>
                              </w:rPr>
                              <w:t>0-10135-06678-9</w:t>
                            </w:r>
                          </w:p>
                        </w:tc>
                        <w:tc>
                          <w:tcPr>
                            <w:tcW w:w="1530" w:type="dxa"/>
                          </w:tcPr>
                          <w:p w14:paraId="7EE56FE2" w14:textId="33ACE39B" w:rsidR="00A53644" w:rsidRDefault="00A53644" w:rsidP="00A53644">
                            <w:pPr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>$17.99</w:t>
                            </w:r>
                          </w:p>
                        </w:tc>
                      </w:tr>
                      <w:tr w:rsidR="0075164B" w14:paraId="58621F14" w14:textId="77777777" w:rsidTr="0075164B">
                        <w:trPr>
                          <w:trHeight w:val="328"/>
                        </w:trPr>
                        <w:tc>
                          <w:tcPr>
                            <w:tcW w:w="1611" w:type="dxa"/>
                          </w:tcPr>
                          <w:p w14:paraId="47F35A98" w14:textId="57C76DA8" w:rsidR="0075164B" w:rsidRDefault="00A53644" w:rsidP="0075164B">
                            <w:pPr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>PS6677</w:t>
                            </w:r>
                          </w:p>
                        </w:tc>
                        <w:tc>
                          <w:tcPr>
                            <w:tcW w:w="3879" w:type="dxa"/>
                          </w:tcPr>
                          <w:p w14:paraId="5DE75D79" w14:textId="08EE846F" w:rsidR="0075164B" w:rsidRDefault="00A53644" w:rsidP="0075164B">
                            <w:pPr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>Stretch Glove – RT Edge</w:t>
                            </w:r>
                          </w:p>
                        </w:tc>
                        <w:tc>
                          <w:tcPr>
                            <w:tcW w:w="1890" w:type="dxa"/>
                          </w:tcPr>
                          <w:p w14:paraId="0FF9C626" w14:textId="714E01C2" w:rsidR="0075164B" w:rsidRDefault="00A53644" w:rsidP="0075164B">
                            <w:pPr>
                              <w:jc w:val="center"/>
                              <w:rPr>
                                <w:rFonts w:ascii="Calibri" w:hAnsi="Calibri"/>
                              </w:rPr>
                            </w:pPr>
                            <w:r>
                              <w:rPr>
                                <w:rFonts w:ascii="Calibri" w:hAnsi="Calibri"/>
                              </w:rPr>
                              <w:t>0-10135-06677-2</w:t>
                            </w:r>
                          </w:p>
                        </w:tc>
                        <w:tc>
                          <w:tcPr>
                            <w:tcW w:w="1530" w:type="dxa"/>
                          </w:tcPr>
                          <w:p w14:paraId="7C335573" w14:textId="45E375D5" w:rsidR="0075164B" w:rsidRDefault="00A53644" w:rsidP="0075164B">
                            <w:pPr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>$17.99</w:t>
                            </w:r>
                          </w:p>
                        </w:tc>
                      </w:tr>
                      <w:tr w:rsidR="0075164B" w14:paraId="1CE34621" w14:textId="77777777" w:rsidTr="0075164B">
                        <w:trPr>
                          <w:trHeight w:val="328"/>
                        </w:trPr>
                        <w:tc>
                          <w:tcPr>
                            <w:tcW w:w="1611" w:type="dxa"/>
                          </w:tcPr>
                          <w:p w14:paraId="474F174F" w14:textId="3B974B48" w:rsidR="0075164B" w:rsidRDefault="00A53644" w:rsidP="0075164B">
                            <w:pPr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>PS6680</w:t>
                            </w:r>
                          </w:p>
                        </w:tc>
                        <w:tc>
                          <w:tcPr>
                            <w:tcW w:w="3879" w:type="dxa"/>
                          </w:tcPr>
                          <w:p w14:paraId="403E11C2" w14:textId="01BEEE02" w:rsidR="0075164B" w:rsidRDefault="00A53644" w:rsidP="0075164B">
                            <w:pPr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>Stretch Buff Facemask – MO Bottomland</w:t>
                            </w:r>
                          </w:p>
                        </w:tc>
                        <w:tc>
                          <w:tcPr>
                            <w:tcW w:w="1890" w:type="dxa"/>
                          </w:tcPr>
                          <w:p w14:paraId="283C1413" w14:textId="2322DB23" w:rsidR="0075164B" w:rsidRDefault="00A53644" w:rsidP="0075164B">
                            <w:pPr>
                              <w:jc w:val="center"/>
                              <w:rPr>
                                <w:rFonts w:ascii="Calibri" w:hAnsi="Calibri"/>
                              </w:rPr>
                            </w:pPr>
                            <w:r>
                              <w:rPr>
                                <w:rFonts w:ascii="Calibri" w:hAnsi="Calibri"/>
                              </w:rPr>
                              <w:t>0-10135-00680-8</w:t>
                            </w:r>
                          </w:p>
                        </w:tc>
                        <w:tc>
                          <w:tcPr>
                            <w:tcW w:w="1530" w:type="dxa"/>
                          </w:tcPr>
                          <w:p w14:paraId="23DAD327" w14:textId="125C4FD9" w:rsidR="0075164B" w:rsidRDefault="00A53644" w:rsidP="0075164B">
                            <w:pPr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>$24.99</w:t>
                            </w:r>
                          </w:p>
                        </w:tc>
                      </w:tr>
                      <w:tr w:rsidR="0075164B" w14:paraId="4DE4F76F" w14:textId="77777777" w:rsidTr="0075164B">
                        <w:trPr>
                          <w:trHeight w:val="328"/>
                        </w:trPr>
                        <w:tc>
                          <w:tcPr>
                            <w:tcW w:w="1611" w:type="dxa"/>
                          </w:tcPr>
                          <w:p w14:paraId="560613FD" w14:textId="59E4E609" w:rsidR="0075164B" w:rsidRDefault="00A53644" w:rsidP="0075164B">
                            <w:pPr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>PS6681</w:t>
                            </w:r>
                          </w:p>
                        </w:tc>
                        <w:tc>
                          <w:tcPr>
                            <w:tcW w:w="3879" w:type="dxa"/>
                          </w:tcPr>
                          <w:p w14:paraId="4239ACFF" w14:textId="2C699B91" w:rsidR="0075164B" w:rsidRDefault="00A53644" w:rsidP="0075164B">
                            <w:pPr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>Stretch Fingerless Glove – MO Bottomland</w:t>
                            </w:r>
                          </w:p>
                        </w:tc>
                        <w:tc>
                          <w:tcPr>
                            <w:tcW w:w="1890" w:type="dxa"/>
                          </w:tcPr>
                          <w:p w14:paraId="39AE958B" w14:textId="73CAE6FB" w:rsidR="0075164B" w:rsidRDefault="00A53644" w:rsidP="0075164B">
                            <w:pPr>
                              <w:jc w:val="center"/>
                              <w:rPr>
                                <w:rFonts w:ascii="Calibri" w:hAnsi="Calibri"/>
                              </w:rPr>
                            </w:pPr>
                            <w:r>
                              <w:rPr>
                                <w:rFonts w:ascii="Calibri" w:hAnsi="Calibri"/>
                              </w:rPr>
                              <w:t>0-10135-06681-9</w:t>
                            </w:r>
                          </w:p>
                        </w:tc>
                        <w:tc>
                          <w:tcPr>
                            <w:tcW w:w="1530" w:type="dxa"/>
                          </w:tcPr>
                          <w:p w14:paraId="79ABC657" w14:textId="0C80CB78" w:rsidR="0075164B" w:rsidRDefault="00A53644" w:rsidP="0075164B">
                            <w:pPr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>$17.99</w:t>
                            </w:r>
                          </w:p>
                        </w:tc>
                      </w:tr>
                    </w:tbl>
                    <w:p w14:paraId="004CCDEA" w14:textId="3F6BEB8A" w:rsidR="00FC0777" w:rsidRPr="000B5427" w:rsidRDefault="00FC0777" w:rsidP="00466EC6">
                      <w:pPr>
                        <w:rPr>
                          <w:rFonts w:cstheme="minorHAnsi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sectPr w:rsidR="00FC0777" w:rsidSect="00FC0777">
      <w:headerReference w:type="default" r:id="rId14"/>
      <w:footerReference w:type="default" r:id="rId15"/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51C056D" w14:textId="77777777" w:rsidR="00E158BE" w:rsidRDefault="00E158BE" w:rsidP="0086269B">
      <w:pPr>
        <w:spacing w:after="0" w:line="240" w:lineRule="auto"/>
      </w:pPr>
      <w:r>
        <w:separator/>
      </w:r>
    </w:p>
  </w:endnote>
  <w:endnote w:type="continuationSeparator" w:id="0">
    <w:p w14:paraId="0A92F5A2" w14:textId="77777777" w:rsidR="00E158BE" w:rsidRDefault="00E158BE" w:rsidP="0086269B">
      <w:pPr>
        <w:spacing w:after="0" w:line="240" w:lineRule="auto"/>
      </w:pPr>
      <w:r>
        <w:continuationSeparator/>
      </w:r>
    </w:p>
  </w:endnote>
  <w:endnote w:type="continuationNotice" w:id="1">
    <w:p w14:paraId="0EAAB760" w14:textId="77777777" w:rsidR="00E158BE" w:rsidRDefault="00E158BE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7573497" w14:textId="77777777" w:rsidR="001542A3" w:rsidRDefault="001542A3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C923946" w14:textId="77777777" w:rsidR="00E158BE" w:rsidRDefault="00E158BE" w:rsidP="0086269B">
      <w:pPr>
        <w:spacing w:after="0" w:line="240" w:lineRule="auto"/>
      </w:pPr>
      <w:r>
        <w:separator/>
      </w:r>
    </w:p>
  </w:footnote>
  <w:footnote w:type="continuationSeparator" w:id="0">
    <w:p w14:paraId="0425DBD2" w14:textId="77777777" w:rsidR="00E158BE" w:rsidRDefault="00E158BE" w:rsidP="0086269B">
      <w:pPr>
        <w:spacing w:after="0" w:line="240" w:lineRule="auto"/>
      </w:pPr>
      <w:r>
        <w:continuationSeparator/>
      </w:r>
    </w:p>
  </w:footnote>
  <w:footnote w:type="continuationNotice" w:id="1">
    <w:p w14:paraId="1F8FFEF1" w14:textId="77777777" w:rsidR="00E158BE" w:rsidRDefault="00E158BE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E26B9F5" w14:textId="77777777" w:rsidR="0086269B" w:rsidRDefault="00411083">
    <w:pPr>
      <w:pStyle w:val="Header"/>
    </w:pPr>
    <w:r>
      <w:rPr>
        <w:noProof/>
      </w:rPr>
      <w:drawing>
        <wp:anchor distT="0" distB="0" distL="114300" distR="114300" simplePos="0" relativeHeight="251659264" behindDoc="1" locked="0" layoutInCell="1" allowOverlap="1" wp14:anchorId="1C656587" wp14:editId="78F49DDE">
          <wp:simplePos x="0" y="0"/>
          <wp:positionH relativeFrom="column">
            <wp:posOffset>-932957</wp:posOffset>
          </wp:positionH>
          <wp:positionV relativeFrom="page">
            <wp:posOffset>0</wp:posOffset>
          </wp:positionV>
          <wp:extent cx="10104120" cy="7808976"/>
          <wp:effectExtent l="0" t="0" r="0" b="0"/>
          <wp:wrapNone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rimos_Sell-Sheet_REV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104120" cy="780897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8BE657F"/>
    <w:multiLevelType w:val="multilevel"/>
    <w:tmpl w:val="148A71F4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" w15:restartNumberingAfterBreak="0">
    <w:nsid w:val="479E36BD"/>
    <w:multiLevelType w:val="multilevel"/>
    <w:tmpl w:val="7D06B2FE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" w15:restartNumberingAfterBreak="0">
    <w:nsid w:val="6E9D4270"/>
    <w:multiLevelType w:val="multilevel"/>
    <w:tmpl w:val="69E27F6C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8"/>
  <w:proofState w:spelling="clean" w:grammar="clean"/>
  <w:attachedTemplate r:id="rId1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26439"/>
    <w:rsid w:val="0000532F"/>
    <w:rsid w:val="000B5427"/>
    <w:rsid w:val="000E756B"/>
    <w:rsid w:val="001021B0"/>
    <w:rsid w:val="00116FBC"/>
    <w:rsid w:val="00133AD6"/>
    <w:rsid w:val="00154262"/>
    <w:rsid w:val="001542A3"/>
    <w:rsid w:val="0019266D"/>
    <w:rsid w:val="00230FC4"/>
    <w:rsid w:val="00267617"/>
    <w:rsid w:val="002D2144"/>
    <w:rsid w:val="00353C91"/>
    <w:rsid w:val="003A2CFC"/>
    <w:rsid w:val="00400653"/>
    <w:rsid w:val="00411083"/>
    <w:rsid w:val="00456D70"/>
    <w:rsid w:val="004617F9"/>
    <w:rsid w:val="00466EC6"/>
    <w:rsid w:val="00482A77"/>
    <w:rsid w:val="00526439"/>
    <w:rsid w:val="005D2FCD"/>
    <w:rsid w:val="005E292F"/>
    <w:rsid w:val="005F419C"/>
    <w:rsid w:val="00606C26"/>
    <w:rsid w:val="006337BE"/>
    <w:rsid w:val="00651840"/>
    <w:rsid w:val="00652529"/>
    <w:rsid w:val="00675CF4"/>
    <w:rsid w:val="006914CB"/>
    <w:rsid w:val="00696834"/>
    <w:rsid w:val="006C43E8"/>
    <w:rsid w:val="006F5013"/>
    <w:rsid w:val="00745BF5"/>
    <w:rsid w:val="00745F8C"/>
    <w:rsid w:val="0075164B"/>
    <w:rsid w:val="00830BBA"/>
    <w:rsid w:val="0086269B"/>
    <w:rsid w:val="008A492F"/>
    <w:rsid w:val="008E6BED"/>
    <w:rsid w:val="00947458"/>
    <w:rsid w:val="009603AC"/>
    <w:rsid w:val="00995D19"/>
    <w:rsid w:val="009B53B1"/>
    <w:rsid w:val="009F3A58"/>
    <w:rsid w:val="009F7E87"/>
    <w:rsid w:val="00A162B3"/>
    <w:rsid w:val="00A53644"/>
    <w:rsid w:val="00B21D46"/>
    <w:rsid w:val="00B45661"/>
    <w:rsid w:val="00B7120F"/>
    <w:rsid w:val="00BA6A0A"/>
    <w:rsid w:val="00C22D14"/>
    <w:rsid w:val="00C61AA9"/>
    <w:rsid w:val="00C67E9F"/>
    <w:rsid w:val="00C72107"/>
    <w:rsid w:val="00CD61FF"/>
    <w:rsid w:val="00D12461"/>
    <w:rsid w:val="00D33B2C"/>
    <w:rsid w:val="00DB153F"/>
    <w:rsid w:val="00DD4D78"/>
    <w:rsid w:val="00DE67D7"/>
    <w:rsid w:val="00E12560"/>
    <w:rsid w:val="00E158BE"/>
    <w:rsid w:val="00E201A9"/>
    <w:rsid w:val="00E34733"/>
    <w:rsid w:val="00EB6C28"/>
    <w:rsid w:val="00FC07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902581E"/>
  <w15:chartTrackingRefBased/>
  <w15:docId w15:val="{C8147135-332B-4E29-97ED-E6121C519FC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6269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6269B"/>
  </w:style>
  <w:style w:type="paragraph" w:styleId="Footer">
    <w:name w:val="footer"/>
    <w:basedOn w:val="Normal"/>
    <w:link w:val="FooterChar"/>
    <w:uiPriority w:val="99"/>
    <w:unhideWhenUsed/>
    <w:rsid w:val="0086269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6269B"/>
  </w:style>
  <w:style w:type="paragraph" w:styleId="BalloonText">
    <w:name w:val="Balloon Text"/>
    <w:basedOn w:val="Normal"/>
    <w:link w:val="BalloonTextChar"/>
    <w:uiPriority w:val="99"/>
    <w:semiHidden/>
    <w:unhideWhenUsed/>
    <w:rsid w:val="00FC077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C0777"/>
    <w:rPr>
      <w:rFonts w:ascii="Segoe UI" w:hAnsi="Segoe UI" w:cs="Segoe UI"/>
      <w:sz w:val="18"/>
      <w:szCs w:val="18"/>
    </w:rPr>
  </w:style>
  <w:style w:type="table" w:styleId="TableGrid">
    <w:name w:val="Table Grid"/>
    <w:basedOn w:val="TableNormal"/>
    <w:uiPriority w:val="39"/>
    <w:rsid w:val="00FC0777"/>
    <w:pPr>
      <w:spacing w:after="0" w:line="240" w:lineRule="auto"/>
    </w:pPr>
    <w:rPr>
      <w:rFonts w:eastAsiaTheme="minorEastAsia"/>
      <w:sz w:val="21"/>
      <w:szCs w:val="21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60265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338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955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832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542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png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image" Target="media/image3.png"/><Relationship Id="rId17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png"/><Relationship Id="rId5" Type="http://schemas.openxmlformats.org/officeDocument/2006/relationships/styles" Target="styles.xml"/><Relationship Id="rId15" Type="http://schemas.openxmlformats.org/officeDocument/2006/relationships/footer" Target="footer1.xml"/><Relationship Id="rId10" Type="http://schemas.openxmlformats.org/officeDocument/2006/relationships/image" Target="media/image1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e70931\Desktop\SALES%20SUPPORT%20&amp;%20DATA\FY21%20New%20Sales%20Sheets\Templates\Doc39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71E1EE68EA08E4DAD2218FFEE8A503D" ma:contentTypeVersion="13" ma:contentTypeDescription="Create a new document." ma:contentTypeScope="" ma:versionID="cae64aad2b9a0ebeee7d8da48709ca5e">
  <xsd:schema xmlns:xsd="http://www.w3.org/2001/XMLSchema" xmlns:xs="http://www.w3.org/2001/XMLSchema" xmlns:p="http://schemas.microsoft.com/office/2006/metadata/properties" xmlns:ns3="dc3720e2-9cfe-42c4-85a4-5d0fff3c6569" xmlns:ns4="b99fac56-3c41-4054-8bac-addee2227b0f" targetNamespace="http://schemas.microsoft.com/office/2006/metadata/properties" ma:root="true" ma:fieldsID="1d9c13abf60411c60c7cd7ed4c87b66a" ns3:_="" ns4:_="">
    <xsd:import namespace="dc3720e2-9cfe-42c4-85a4-5d0fff3c6569"/>
    <xsd:import namespace="b99fac56-3c41-4054-8bac-addee2227b0f"/>
    <xsd:element name="properties">
      <xsd:complexType>
        <xsd:sequence>
          <xsd:element name="documentManagement">
            <xsd:complexType>
              <xsd:all>
                <xsd:element ref="ns3:SharedWithDetails" minOccurs="0"/>
                <xsd:element ref="ns3:SharedWithUsers" minOccurs="0"/>
                <xsd:element ref="ns3:SharingHintHash" minOccurs="0"/>
                <xsd:element ref="ns4:MediaServiceMetadata" minOccurs="0"/>
                <xsd:element ref="ns4:MediaServiceFastMetadata" minOccurs="0"/>
                <xsd:element ref="ns4:MediaServiceDateTaken" minOccurs="0"/>
                <xsd:element ref="ns4:MediaServiceAutoTags" minOccurs="0"/>
                <xsd:element ref="ns4:MediaServiceGenerationTime" minOccurs="0"/>
                <xsd:element ref="ns4:MediaServiceEventHashCode" minOccurs="0"/>
                <xsd:element ref="ns4:MediaServiceLocation" minOccurs="0"/>
                <xsd:element ref="ns4:MediaServiceOCR" minOccurs="0"/>
                <xsd:element ref="ns4:MediaServiceAutoKeyPoints" minOccurs="0"/>
                <xsd:element ref="ns4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c3720e2-9cfe-42c4-85a4-5d0fff3c6569" elementFormDefault="qualified">
    <xsd:import namespace="http://schemas.microsoft.com/office/2006/documentManagement/types"/>
    <xsd:import namespace="http://schemas.microsoft.com/office/infopath/2007/PartnerControls"/>
    <xsd:element name="SharedWithDetails" ma:index="8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edWithUsers" ma:index="9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ingHintHash" ma:index="10" nillable="true" ma:displayName="Sharing Hint Hash" ma:description="" ma:hidden="true" ma:internalName="SharingHintHash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99fac56-3c41-4054-8bac-addee2227b0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1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2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3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9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0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28A9D76A-7E6F-4CC3-B5AD-6E4839B45AD8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E4D38C03-1C4E-4E44-B6A6-F8F09DCE9C7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dc3720e2-9cfe-42c4-85a4-5d0fff3c6569"/>
    <ds:schemaRef ds:uri="b99fac56-3c41-4054-8bac-addee2227b0f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1C13CD3B-CF0D-4F1C-A9C7-FA3607F42EB0}">
  <ds:schemaRefs>
    <ds:schemaRef ds:uri="http://schemas.microsoft.com/office/infopath/2007/PartnerControls"/>
    <ds:schemaRef ds:uri="http://purl.org/dc/elements/1.1/"/>
    <ds:schemaRef ds:uri="http://schemas.microsoft.com/office/2006/metadata/properties"/>
    <ds:schemaRef ds:uri="http://purl.org/dc/terms/"/>
    <ds:schemaRef ds:uri="b99fac56-3c41-4054-8bac-addee2227b0f"/>
    <ds:schemaRef ds:uri="http://schemas.openxmlformats.org/package/2006/metadata/core-properties"/>
    <ds:schemaRef ds:uri="http://schemas.microsoft.com/office/2006/documentManagement/types"/>
    <ds:schemaRef ds:uri="dc3720e2-9cfe-42c4-85a4-5d0fff3c6569"/>
    <ds:schemaRef ds:uri="http://www.w3.org/XML/1998/namespace"/>
    <ds:schemaRef ds:uri="http://purl.org/dc/dcmitype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Doc39</Template>
  <TotalTime>15</TotalTime>
  <Pages>1</Pages>
  <Words>1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Hughes, Eric</dc:creator>
  <cp:keywords/>
  <dc:description/>
  <cp:lastModifiedBy>Brettingen, Benjamin</cp:lastModifiedBy>
  <cp:revision>12</cp:revision>
  <cp:lastPrinted>2019-03-08T21:20:00Z</cp:lastPrinted>
  <dcterms:created xsi:type="dcterms:W3CDTF">2019-08-21T19:34:00Z</dcterms:created>
  <dcterms:modified xsi:type="dcterms:W3CDTF">2019-09-18T13:56:00Z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0x010100F71E1EE68EA08E4DAD2218FFEE8A503D</vt:lpwstr>
  </property>
</Properties>
</file>